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Calibri" w:hAnsi="Calibri" w:cs="Calibri"/>
          <w:b w:val="0"/>
          <w:bCs w:val="0"/>
          <w:sz w:val="24"/>
          <w:szCs w:val="24"/>
        </w:rPr>
        <w:id w:val="-808858539"/>
        <w:docPartObj>
          <w:docPartGallery w:val="Cover Pages"/>
          <w:docPartUnique/>
        </w:docPartObj>
      </w:sdtPr>
      <w:sdtEndPr/>
      <w:sdtContent>
        <w:p w14:paraId="3B9941B5" w14:textId="02A758DA" w:rsidR="006B59EC" w:rsidRPr="00544A36" w:rsidRDefault="00AE57BD" w:rsidP="00BC2483">
          <w:pPr>
            <w:pStyle w:val="forside--verst"/>
            <w:rPr>
              <w:rFonts w:ascii="Calibri" w:hAnsi="Calibri" w:cs="Calibri"/>
              <w:sz w:val="24"/>
              <w:szCs w:val="24"/>
            </w:rPr>
          </w:pPr>
          <w:r w:rsidRPr="00544A36">
            <w:rPr>
              <w:rFonts w:ascii="Calibri" w:hAnsi="Calibri" w:cs="Calibri"/>
              <w:noProof/>
              <w:sz w:val="24"/>
              <w:szCs w:val="24"/>
            </w:rPr>
            <w:drawing>
              <wp:anchor distT="0" distB="0" distL="114300" distR="114300" simplePos="0" relativeHeight="251658256" behindDoc="0" locked="0" layoutInCell="1" allowOverlap="1" wp14:anchorId="53A8B22C" wp14:editId="3DCB5619">
                <wp:simplePos x="0" y="0"/>
                <wp:positionH relativeFrom="margin">
                  <wp:align>right</wp:align>
                </wp:positionH>
                <wp:positionV relativeFrom="paragraph">
                  <wp:posOffset>540724</wp:posOffset>
                </wp:positionV>
                <wp:extent cx="5767070" cy="5783580"/>
                <wp:effectExtent l="0" t="0" r="5080" b="7620"/>
                <wp:wrapSquare wrapText="bothSides"/>
                <wp:docPr id="1185881609" name="Bilde 1" descr="To personer med talebobl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881609" name="Bilde 1185881609" descr="To personer med talebobler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7070" cy="5783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B59EC" w:rsidRPr="00544A36">
            <w:rPr>
              <w:rFonts w:ascii="Calibri" w:hAnsi="Calibri" w:cs="Calibri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249" behindDoc="0" locked="1" layoutInCell="1" allowOverlap="1" wp14:anchorId="52ABAD94" wp14:editId="4E32345B">
                    <wp:simplePos x="0" y="0"/>
                    <wp:positionH relativeFrom="page">
                      <wp:posOffset>802640</wp:posOffset>
                    </wp:positionH>
                    <wp:positionV relativeFrom="page">
                      <wp:posOffset>521970</wp:posOffset>
                    </wp:positionV>
                    <wp:extent cx="3037320" cy="683280"/>
                    <wp:effectExtent l="0" t="0" r="0" b="2540"/>
                    <wp:wrapNone/>
                    <wp:docPr id="1363435062" name="Tekst øverst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37320" cy="683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615793" w14:textId="77777777" w:rsidR="006B59EC" w:rsidRPr="009457FC" w:rsidRDefault="006B59EC" w:rsidP="00BC2483">
                                <w:pPr>
                                  <w:pStyle w:val="forside--verst"/>
                                  <w:rPr>
                                    <w:color w:val="FFFFFF" w:themeColor="background1"/>
                                  </w:rPr>
                                </w:pPr>
                                <w:r w:rsidRPr="009457FC">
                                  <w:rPr>
                                    <w:color w:val="FFFFFF" w:themeColor="background1"/>
                                  </w:rPr>
                                  <w:t>Barn, skule og familie</w:t>
                                </w:r>
                              </w:p>
                              <w:p w14:paraId="29697B32" w14:textId="77777777" w:rsidR="006B59EC" w:rsidRPr="009457FC" w:rsidRDefault="006B59EC" w:rsidP="00BC2483">
                                <w:pPr>
                                  <w:pStyle w:val="forside--verst"/>
                                  <w:rPr>
                                    <w:color w:val="FFFFFF" w:themeColor="background1"/>
                                  </w:rPr>
                                </w:pPr>
                                <w:r w:rsidRPr="009457FC">
                                  <w:rPr>
                                    <w:color w:val="FFFFFF" w:themeColor="background1"/>
                                  </w:rPr>
                                  <w:t>Valle kommune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ABAD94" id="_x0000_t202" coordsize="21600,21600" o:spt="202" path="m,l,21600r21600,l21600,xe">
                    <v:stroke joinstyle="miter"/>
                    <v:path gradientshapeok="t" o:connecttype="rect"/>
                  </v:shapetype>
                  <v:shape id="Tekst øverst" o:spid="_x0000_s1026" type="#_x0000_t202" alt="&quot;&quot;" style="position:absolute;margin-left:63.2pt;margin-top:41.1pt;width:239.15pt;height:53.8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" filled="f" stroked="f" strokeweight=".5pt">
                    <v:textbox>
                      <w:txbxContent>
                        <w:p w14:paraId="58615793" w14:textId="77777777" w:rsidR="006B59EC" w:rsidRPr="009457FC" w:rsidRDefault="006B59EC" w:rsidP="00BC2483">
                          <w:pPr>
                            <w:pStyle w:val="forside--verst"/>
                            <w:rPr>
                              <w:color w:val="FFFFFF" w:themeColor="background1"/>
                            </w:rPr>
                          </w:pPr>
                          <w:r w:rsidRPr="009457FC">
                            <w:rPr>
                              <w:color w:val="FFFFFF" w:themeColor="background1"/>
                            </w:rPr>
                            <w:t>Barn, skule og familie</w:t>
                          </w:r>
                        </w:p>
                        <w:p w14:paraId="29697B32" w14:textId="77777777" w:rsidR="006B59EC" w:rsidRPr="009457FC" w:rsidRDefault="006B59EC" w:rsidP="00BC2483">
                          <w:pPr>
                            <w:pStyle w:val="forside--verst"/>
                            <w:rPr>
                              <w:color w:val="FFFFFF" w:themeColor="background1"/>
                            </w:rPr>
                          </w:pPr>
                          <w:r w:rsidRPr="009457FC">
                            <w:rPr>
                              <w:color w:val="FFFFFF" w:themeColor="background1"/>
                            </w:rPr>
                            <w:t>Valle kommune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6B59EC" w:rsidRPr="00544A36">
            <w:rPr>
              <w:rFonts w:ascii="Calibri" w:hAnsi="Calibri" w:cs="Calibri"/>
              <w:noProof/>
              <w:sz w:val="24"/>
              <w:szCs w:val="24"/>
            </w:rPr>
            <w:drawing>
              <wp:anchor distT="0" distB="0" distL="114300" distR="114300" simplePos="0" relativeHeight="251658245" behindDoc="1" locked="1" layoutInCell="1" allowOverlap="1" wp14:anchorId="6645B6A4" wp14:editId="43B6D235">
                <wp:simplePos x="895350" y="80010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40" cy="10690200"/>
                <wp:effectExtent l="0" t="0" r="3810" b="0"/>
                <wp:wrapNone/>
                <wp:docPr id="524960931" name="Bakgrunn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8810993" name="Bakgrun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640" cy="1069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B59EC" w:rsidRPr="00544A36">
            <w:rPr>
              <w:rFonts w:ascii="Calibri" w:hAnsi="Calibri" w:cs="Calibri"/>
              <w:noProof/>
              <w:sz w:val="24"/>
              <w:szCs w:val="24"/>
            </w:rPr>
            <mc:AlternateContent>
              <mc:Choice Requires="wps">
                <w:drawing>
                  <wp:anchor distT="0" distB="1577340" distL="114300" distR="114300" simplePos="0" relativeHeight="251658248" behindDoc="0" locked="1" layoutInCell="1" allowOverlap="1" wp14:anchorId="15816816" wp14:editId="2082DA21">
                    <wp:simplePos x="0" y="0"/>
                    <wp:positionH relativeFrom="column">
                      <wp:posOffset>0</wp:posOffset>
                    </wp:positionH>
                    <wp:positionV relativeFrom="page">
                      <wp:posOffset>9792970</wp:posOffset>
                    </wp:positionV>
                    <wp:extent cx="5759450" cy="0"/>
                    <wp:effectExtent l="0" t="0" r="0" b="0"/>
                    <wp:wrapNone/>
                    <wp:docPr id="1313219710" name="Linje bun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9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2C751B08" id="Linje bunn" o:spid="_x0000_s1026" alt="&quot;&quot;" style="position:absolute;z-index:251658248;visibility:visible;mso-wrap-style:square;mso-width-percent:0;mso-wrap-distance-left:9pt;mso-wrap-distance-top:0;mso-wrap-distance-right:9pt;mso-wrap-distance-bottom:124.2pt;mso-position-horizontal:absolute;mso-position-horizontal-relative:text;mso-position-vertical:absolute;mso-position-vertical-relative:page;mso-width-percent:0;mso-width-relative:margin" from="0,771.1pt" to="453.5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" strokecolor="white [3212]" strokeweight="1pt">
                    <v:stroke endcap="round"/>
                    <w10:wrap anchory="page"/>
                    <w10:anchorlock/>
                  </v:line>
                </w:pict>
              </mc:Fallback>
            </mc:AlternateContent>
          </w:r>
          <w:r w:rsidR="006B59EC" w:rsidRPr="00544A36">
            <w:rPr>
              <w:rFonts w:ascii="Calibri" w:hAnsi="Calibri" w:cs="Calibri"/>
              <w:noProof/>
              <w:sz w:val="24"/>
              <w:szCs w:val="24"/>
            </w:rPr>
            <mc:AlternateContent>
              <mc:Choice Requires="wps">
                <w:drawing>
                  <wp:anchor distT="0" distB="1457960" distL="114300" distR="114300" simplePos="0" relativeHeight="251658247" behindDoc="0" locked="1" layoutInCell="1" allowOverlap="1" wp14:anchorId="56F6D810" wp14:editId="56CBC0DE">
                    <wp:simplePos x="0" y="0"/>
                    <wp:positionH relativeFrom="column">
                      <wp:posOffset>0</wp:posOffset>
                    </wp:positionH>
                    <wp:positionV relativeFrom="page">
                      <wp:posOffset>1338580</wp:posOffset>
                    </wp:positionV>
                    <wp:extent cx="5759640" cy="0"/>
                    <wp:effectExtent l="0" t="0" r="0" b="0"/>
                    <wp:wrapTopAndBottom/>
                    <wp:docPr id="1315795362" name="Linje topp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964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0FDD828" id="Linje topp" o:spid="_x0000_s1026" alt="&quot;&quot;" style="position:absolute;z-index:251658247;visibility:visible;mso-wrap-style:square;mso-width-percent:0;mso-wrap-distance-left:9pt;mso-wrap-distance-top:0;mso-wrap-distance-right:9pt;mso-wrap-distance-bottom:114.8pt;mso-position-horizontal:absolute;mso-position-horizontal-relative:text;mso-position-vertical:absolute;mso-position-vertical-relative:page;mso-width-percent:0;mso-width-relative:margin" from="0,105.4pt" to="453.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" strokecolor="white [3212]" strokeweight="1pt">
                    <v:stroke endcap="round"/>
                    <w10:wrap type="topAndBottom" anchory="page"/>
                    <w10:anchorlock/>
                  </v:line>
                </w:pict>
              </mc:Fallback>
            </mc:AlternateContent>
          </w:r>
          <w:r w:rsidR="006B59EC" w:rsidRPr="00544A36">
            <w:rPr>
              <w:rFonts w:ascii="Calibri" w:hAnsi="Calibri" w:cs="Calibri"/>
              <w:noProof/>
              <w:sz w:val="24"/>
              <w:szCs w:val="24"/>
            </w:rPr>
            <w:drawing>
              <wp:anchor distT="0" distB="0" distL="114300" distR="114300" simplePos="0" relativeHeight="251658246" behindDoc="0" locked="1" layoutInCell="1" allowOverlap="1" wp14:anchorId="61B2E36E" wp14:editId="26CBEA8C">
                <wp:simplePos x="0" y="0"/>
                <wp:positionH relativeFrom="page">
                  <wp:posOffset>6207125</wp:posOffset>
                </wp:positionH>
                <wp:positionV relativeFrom="page">
                  <wp:posOffset>532765</wp:posOffset>
                </wp:positionV>
                <wp:extent cx="450720" cy="550080"/>
                <wp:effectExtent l="0" t="0" r="6985" b="2540"/>
                <wp:wrapNone/>
                <wp:docPr id="1355170826" name="Kommunevåpen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702116" name="Kommunevåpe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720" cy="55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17A8750" w14:textId="5E42D3C1" w:rsidR="006B59EC" w:rsidRPr="00544A36" w:rsidRDefault="00E84D91" w:rsidP="005C083A">
          <w:pPr>
            <w:pStyle w:val="Forside--nederst"/>
            <w:framePr w:wrap="around"/>
            <w:rPr>
              <w:rFonts w:ascii="Calibri" w:hAnsi="Calibri" w:cs="Calibri"/>
              <w:color w:val="FFFFFF" w:themeColor="background1"/>
              <w:sz w:val="24"/>
              <w:szCs w:val="24"/>
              <w:lang w:val="nb-NO"/>
            </w:rPr>
          </w:pPr>
          <w:sdt>
            <w:sdtPr>
              <w:rPr>
                <w:rFonts w:ascii="Calibri" w:hAnsi="Calibri" w:cs="Calibri"/>
                <w:color w:val="FFFFFF" w:themeColor="background1"/>
                <w:sz w:val="24"/>
                <w:szCs w:val="24"/>
                <w:lang w:val="nb-NO"/>
              </w:rPr>
              <w:id w:val="482514347"/>
              <w:placeholder>
                <w:docPart w:val="F8AB79B4DF414C638EFFB222D794D447"/>
              </w:placeholder>
              <w:text/>
            </w:sdtPr>
            <w:sdtEndPr/>
            <w:sdtContent>
              <w:r w:rsidR="006B38A4" w:rsidRPr="00544A36">
                <w:rPr>
                  <w:rFonts w:ascii="Calibri" w:hAnsi="Calibri" w:cs="Calibri"/>
                  <w:color w:val="FFFFFF" w:themeColor="background1"/>
                  <w:sz w:val="24"/>
                  <w:szCs w:val="24"/>
                  <w:lang w:val="nb-NO"/>
                </w:rPr>
                <w:t xml:space="preserve">Valle og Hylestad barnehage </w:t>
              </w:r>
            </w:sdtContent>
          </w:sdt>
        </w:p>
        <w:p w14:paraId="54A5B146" w14:textId="7B79576C" w:rsidR="006B59EC" w:rsidRPr="00544A36" w:rsidRDefault="00E84D91" w:rsidP="00BC2483">
          <w:pPr>
            <w:pStyle w:val="Overskrift1--mindre"/>
            <w:rPr>
              <w:rFonts w:ascii="Calibri" w:hAnsi="Calibri" w:cs="Calibri"/>
              <w:sz w:val="24"/>
              <w:szCs w:val="24"/>
              <w:lang w:val="nb-NO"/>
            </w:rPr>
          </w:pPr>
          <w:sdt>
            <w:sdtPr>
              <w:rPr>
                <w:rFonts w:ascii="Calibri" w:hAnsi="Calibri" w:cs="Calibri"/>
                <w:sz w:val="24"/>
                <w:szCs w:val="24"/>
                <w:lang w:val="nb-NO"/>
              </w:rPr>
              <w:alias w:val="Tittel"/>
              <w:tag w:val=""/>
              <w:id w:val="838279368"/>
              <w:placeholder>
                <w:docPart w:val="A7DED7DF31F842399F57969EDC25C403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13E9C" w:rsidRPr="00544A36">
                <w:rPr>
                  <w:rFonts w:ascii="Calibri" w:hAnsi="Calibri" w:cs="Calibri"/>
                  <w:sz w:val="24"/>
                  <w:szCs w:val="24"/>
                  <w:lang w:val="nb-NO"/>
                </w:rPr>
                <w:t>Foreldresamtale</w:t>
              </w:r>
            </w:sdtContent>
          </w:sdt>
        </w:p>
        <w:p w14:paraId="738EA085" w14:textId="27125FDF" w:rsidR="006B59EC" w:rsidRPr="00544A36" w:rsidRDefault="006B59EC" w:rsidP="00BE2397">
          <w:pPr>
            <w:pStyle w:val="Undertittel"/>
            <w:rPr>
              <w:rFonts w:ascii="Calibri" w:hAnsi="Calibri" w:cs="Calibri"/>
              <w:color w:val="FFFFFF" w:themeColor="background1"/>
              <w:sz w:val="24"/>
              <w:szCs w:val="24"/>
              <w:lang w:val="nb-NO"/>
            </w:rPr>
          </w:pPr>
        </w:p>
        <w:p w14:paraId="42CCF35C" w14:textId="1E08F20D" w:rsidR="00986F37" w:rsidRPr="00544A36" w:rsidRDefault="00E84D91" w:rsidP="006B38A4">
          <w:pPr>
            <w:rPr>
              <w:rFonts w:ascii="Calibri" w:hAnsi="Calibri" w:cs="Calibri"/>
              <w:sz w:val="24"/>
              <w:szCs w:val="24"/>
            </w:rPr>
          </w:pPr>
        </w:p>
      </w:sdtContent>
    </w:sdt>
    <w:p w14:paraId="74DDD9D0" w14:textId="299D3550" w:rsidR="00346D7D" w:rsidRPr="00544A36" w:rsidRDefault="00346D7D" w:rsidP="006B38A4">
      <w:pPr>
        <w:pStyle w:val="Overskrift2"/>
        <w:pageBreakBefore/>
        <w:numPr>
          <w:ilvl w:val="0"/>
          <w:numId w:val="0"/>
        </w:numPr>
        <w:spacing w:before="0"/>
        <w:rPr>
          <w:rFonts w:ascii="Calibri" w:hAnsi="Calibri" w:cs="Calibri"/>
          <w:sz w:val="24"/>
          <w:szCs w:val="24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6B38A4" w:rsidRPr="00544A36" w14:paraId="2E6D8E5B" w14:textId="77777777">
        <w:trPr>
          <w:trHeight w:val="300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C12350" w14:textId="77777777" w:rsidR="006B38A4" w:rsidRPr="00544A36" w:rsidRDefault="006B38A4" w:rsidP="006B38A4">
            <w:pPr>
              <w:rPr>
                <w:rFonts w:ascii="Calibri" w:hAnsi="Calibri" w:cs="Calibri"/>
                <w:sz w:val="24"/>
                <w:szCs w:val="24"/>
              </w:rPr>
            </w:pPr>
            <w:r w:rsidRPr="00544A36">
              <w:rPr>
                <w:rFonts w:ascii="Calibri" w:hAnsi="Calibri" w:cs="Calibri"/>
                <w:sz w:val="24"/>
                <w:szCs w:val="24"/>
                <w:lang w:val="nb-NO"/>
              </w:rPr>
              <w:t xml:space="preserve">Barnets </w:t>
            </w:r>
            <w:proofErr w:type="spellStart"/>
            <w:r w:rsidRPr="00544A36">
              <w:rPr>
                <w:rFonts w:ascii="Calibri" w:hAnsi="Calibri" w:cs="Calibri"/>
                <w:sz w:val="24"/>
                <w:szCs w:val="24"/>
                <w:lang w:val="nb-NO"/>
              </w:rPr>
              <w:t>namn</w:t>
            </w:r>
            <w:proofErr w:type="spellEnd"/>
            <w:r w:rsidRPr="00544A36">
              <w:rPr>
                <w:rFonts w:ascii="Calibri" w:hAnsi="Calibri" w:cs="Calibri"/>
                <w:sz w:val="24"/>
                <w:szCs w:val="24"/>
                <w:lang w:val="nb-NO"/>
              </w:rPr>
              <w:t>:</w:t>
            </w:r>
            <w:r w:rsidRPr="00544A36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76749E3C" w14:textId="77777777" w:rsidR="006B38A4" w:rsidRPr="00544A36" w:rsidRDefault="006B38A4" w:rsidP="006B38A4">
            <w:pPr>
              <w:rPr>
                <w:rFonts w:ascii="Calibri" w:hAnsi="Calibri" w:cs="Calibri"/>
                <w:sz w:val="24"/>
                <w:szCs w:val="24"/>
              </w:rPr>
            </w:pPr>
            <w:r w:rsidRPr="00544A36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E74C78" w14:textId="77777777" w:rsidR="006B38A4" w:rsidRPr="00544A36" w:rsidRDefault="006B38A4" w:rsidP="006B38A4">
            <w:pPr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544A36">
              <w:rPr>
                <w:rFonts w:ascii="Calibri" w:hAnsi="Calibri" w:cs="Calibri"/>
                <w:sz w:val="24"/>
                <w:szCs w:val="24"/>
                <w:lang w:val="nb-NO"/>
              </w:rPr>
              <w:t>Tilstede</w:t>
            </w:r>
            <w:proofErr w:type="gramEnd"/>
            <w:r w:rsidRPr="00544A36">
              <w:rPr>
                <w:rFonts w:ascii="Calibri" w:hAnsi="Calibri" w:cs="Calibri"/>
                <w:sz w:val="24"/>
                <w:szCs w:val="24"/>
                <w:lang w:val="nb-NO"/>
              </w:rPr>
              <w:t>:</w:t>
            </w:r>
            <w:r w:rsidRPr="00544A36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tr w:rsidR="006B38A4" w:rsidRPr="00544A36" w14:paraId="5F829FF4" w14:textId="77777777">
        <w:trPr>
          <w:trHeight w:val="300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FB0F27" w14:textId="257F7513" w:rsidR="006B38A4" w:rsidRPr="00544A36" w:rsidRDefault="006B38A4" w:rsidP="006B38A4">
            <w:pPr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544A36">
              <w:rPr>
                <w:rFonts w:ascii="Calibri" w:hAnsi="Calibri" w:cs="Calibri"/>
                <w:sz w:val="24"/>
                <w:szCs w:val="24"/>
                <w:lang w:val="nb-NO"/>
              </w:rPr>
              <w:t>Dato:   </w:t>
            </w:r>
            <w:proofErr w:type="gramEnd"/>
            <w:r w:rsidRPr="00544A36">
              <w:rPr>
                <w:rFonts w:ascii="Calibri" w:hAnsi="Calibri" w:cs="Calibri"/>
                <w:sz w:val="24"/>
                <w:szCs w:val="24"/>
                <w:lang w:val="nb-NO"/>
              </w:rPr>
              <w:t>                       År:</w:t>
            </w:r>
            <w:r w:rsidRPr="00544A36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298119B2" w14:textId="77777777" w:rsidR="006B38A4" w:rsidRPr="00544A36" w:rsidRDefault="006B38A4" w:rsidP="006B38A4">
            <w:pPr>
              <w:rPr>
                <w:rFonts w:ascii="Calibri" w:hAnsi="Calibri" w:cs="Calibri"/>
                <w:sz w:val="24"/>
                <w:szCs w:val="24"/>
              </w:rPr>
            </w:pPr>
            <w:r w:rsidRPr="00544A36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C382ED" w14:textId="77777777" w:rsidR="006B38A4" w:rsidRPr="00544A36" w:rsidRDefault="006B38A4" w:rsidP="006B38A4">
            <w:pPr>
              <w:rPr>
                <w:rFonts w:ascii="Calibri" w:hAnsi="Calibri" w:cs="Calibri"/>
                <w:sz w:val="24"/>
                <w:szCs w:val="24"/>
              </w:rPr>
            </w:pPr>
            <w:r w:rsidRPr="00544A36">
              <w:rPr>
                <w:rFonts w:ascii="Calibri" w:hAnsi="Calibri" w:cs="Calibri"/>
                <w:sz w:val="24"/>
                <w:szCs w:val="24"/>
                <w:lang w:val="nb-NO"/>
              </w:rPr>
              <w:t>Avdeling:</w:t>
            </w:r>
            <w:r w:rsidRPr="00544A36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</w:tbl>
    <w:p w14:paraId="401EFA06" w14:textId="77777777" w:rsidR="006B38A4" w:rsidRPr="00544A36" w:rsidRDefault="006B38A4" w:rsidP="006B38A4">
      <w:pPr>
        <w:rPr>
          <w:rFonts w:ascii="Calibri" w:hAnsi="Calibri" w:cs="Calibri"/>
          <w:sz w:val="24"/>
          <w:szCs w:val="24"/>
        </w:rPr>
      </w:pPr>
    </w:p>
    <w:p w14:paraId="06130532" w14:textId="77777777" w:rsidR="006B38A4" w:rsidRPr="00544A36" w:rsidRDefault="006B38A4" w:rsidP="006B38A4">
      <w:pPr>
        <w:pStyle w:val="paragraph"/>
        <w:spacing w:before="0" w:beforeAutospacing="0" w:after="0" w:afterAutospacing="0" w:line="360" w:lineRule="auto"/>
        <w:textAlignment w:val="baseline"/>
        <w:rPr>
          <w:rFonts w:ascii="Calibri" w:hAnsi="Calibri" w:cs="Calibri"/>
          <w:color w:val="1F4D78"/>
        </w:rPr>
      </w:pPr>
      <w:r w:rsidRPr="00544A36">
        <w:rPr>
          <w:rStyle w:val="normaltextrun"/>
          <w:rFonts w:ascii="Calibri" w:eastAsiaTheme="majorEastAsia" w:hAnsi="Calibri" w:cs="Calibri"/>
          <w:b/>
          <w:bCs/>
          <w:color w:val="424242"/>
        </w:rPr>
        <w:t>Om foreldresamtalen </w:t>
      </w:r>
      <w:r w:rsidRPr="00544A36">
        <w:rPr>
          <w:rStyle w:val="eop"/>
          <w:rFonts w:ascii="Calibri" w:eastAsiaTheme="majorEastAsia" w:hAnsi="Calibri" w:cs="Calibri"/>
          <w:color w:val="424242"/>
        </w:rPr>
        <w:t> </w:t>
      </w:r>
    </w:p>
    <w:p w14:paraId="22BB0CE8" w14:textId="77777777" w:rsidR="006B38A4" w:rsidRPr="00544A36" w:rsidRDefault="006B38A4" w:rsidP="006B38A4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</w:rPr>
        <w:t xml:space="preserve">Foreldresamtalen er ein viktig del av samarbeidet mellom barnehagen og heimen. </w:t>
      </w:r>
      <w:r w:rsidRPr="00544A36">
        <w:rPr>
          <w:rStyle w:val="scxw3853500"/>
          <w:rFonts w:ascii="Calibri" w:eastAsiaTheme="majorEastAsia" w:hAnsi="Calibri" w:cs="Calibri"/>
        </w:rPr>
        <w:t> </w:t>
      </w:r>
      <w:r w:rsidRPr="00544A36">
        <w:rPr>
          <w:rFonts w:ascii="Calibri" w:hAnsi="Calibri" w:cs="Calibri"/>
        </w:rPr>
        <w:br/>
      </w:r>
      <w:r w:rsidRPr="00544A36">
        <w:rPr>
          <w:rStyle w:val="normaltextrun"/>
          <w:rFonts w:ascii="Calibri" w:eastAsiaTheme="majorEastAsia" w:hAnsi="Calibri" w:cs="Calibri"/>
        </w:rPr>
        <w:t>Me ynskjer å ha god dialog med dykk som foreldre, slik at me saman kan støtte barnet på best mogleg måte i kvardagen.</w:t>
      </w:r>
      <w:r w:rsidRPr="00544A36">
        <w:rPr>
          <w:rStyle w:val="eop"/>
          <w:rFonts w:ascii="Calibri" w:eastAsiaTheme="majorEastAsia" w:hAnsi="Calibri" w:cs="Calibri"/>
        </w:rPr>
        <w:t> </w:t>
      </w:r>
    </w:p>
    <w:p w14:paraId="7CEAED87" w14:textId="77777777" w:rsidR="006B38A4" w:rsidRPr="00544A36" w:rsidRDefault="006B38A4" w:rsidP="006B38A4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</w:rPr>
        <w:t>Samtalen gir rom for å snakke om barnets trivsel, utvikling og kvardag i barnehagen. Me deler observasjonar og erfaringar frå barnehagen, og er også opptekne av å høyre korleis de opplever barnet heime. Slik kan me få eit heilskapleg bilete av barnet og tilpasse tilbodet vårt etter behov.</w:t>
      </w:r>
      <w:r w:rsidRPr="00544A36">
        <w:rPr>
          <w:rStyle w:val="eop"/>
          <w:rFonts w:ascii="Calibri" w:eastAsiaTheme="majorEastAsia" w:hAnsi="Calibri" w:cs="Calibri"/>
        </w:rPr>
        <w:t> </w:t>
      </w:r>
    </w:p>
    <w:p w14:paraId="5BA75EA9" w14:textId="77777777" w:rsidR="006B38A4" w:rsidRPr="00544A36" w:rsidRDefault="006B38A4" w:rsidP="006B38A4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</w:rPr>
        <w:t>I samtalen kan det kome spørsmål om tema som vald, rus og andre forhold i heimen. Me veit at dette kan vere sårbare og private tema, og det er heilt frivillig å svare. Me spør fordi barnehagen har eit ansvar for å sjå og støtte alle barn, og fordi slike forhold kan påverke barnets trivsel, tryggheit og utvikling. Me ynskjer å vere ein trygg stad for barnet, og å kunne hjelpe dersom det er behov.</w:t>
      </w:r>
      <w:r w:rsidRPr="00544A36">
        <w:rPr>
          <w:rStyle w:val="eop"/>
          <w:rFonts w:ascii="Calibri" w:eastAsiaTheme="majorEastAsia" w:hAnsi="Calibri" w:cs="Calibri"/>
        </w:rPr>
        <w:t> </w:t>
      </w:r>
    </w:p>
    <w:p w14:paraId="3EE754BC" w14:textId="1684990D" w:rsidR="006B38A4" w:rsidRPr="00544A36" w:rsidRDefault="006B38A4" w:rsidP="006B38A4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</w:rPr>
        <w:t>Personalet har t</w:t>
      </w:r>
      <w:r w:rsidR="001F1229" w:rsidRPr="00544A36">
        <w:rPr>
          <w:rStyle w:val="normaltextrun"/>
          <w:rFonts w:ascii="Calibri" w:eastAsiaTheme="majorEastAsia" w:hAnsi="Calibri" w:cs="Calibri"/>
        </w:rPr>
        <w:t>eieplikt</w:t>
      </w:r>
      <w:r w:rsidRPr="00544A36">
        <w:rPr>
          <w:rStyle w:val="normaltextrun"/>
          <w:rFonts w:ascii="Calibri" w:eastAsiaTheme="majorEastAsia" w:hAnsi="Calibri" w:cs="Calibri"/>
        </w:rPr>
        <w:t xml:space="preserve">, og informasjon som kjem fram i samtalen blir behandla med respekt og omtanke. Me noterer </w:t>
      </w:r>
      <w:proofErr w:type="spellStart"/>
      <w:r w:rsidRPr="00544A36">
        <w:rPr>
          <w:rStyle w:val="normaltextrun"/>
          <w:rFonts w:ascii="Calibri" w:eastAsiaTheme="majorEastAsia" w:hAnsi="Calibri" w:cs="Calibri"/>
        </w:rPr>
        <w:t>kun</w:t>
      </w:r>
      <w:proofErr w:type="spellEnd"/>
      <w:r w:rsidRPr="00544A36">
        <w:rPr>
          <w:rStyle w:val="normaltextrun"/>
          <w:rFonts w:ascii="Calibri" w:eastAsiaTheme="majorEastAsia" w:hAnsi="Calibri" w:cs="Calibri"/>
        </w:rPr>
        <w:t xml:space="preserve"> det me saman blir einige om er viktig for vidare oppfølging, og eventuelle </w:t>
      </w:r>
      <w:proofErr w:type="spellStart"/>
      <w:r w:rsidRPr="00544A36">
        <w:rPr>
          <w:rStyle w:val="normaltextrun"/>
          <w:rFonts w:ascii="Calibri" w:eastAsiaTheme="majorEastAsia" w:hAnsi="Calibri" w:cs="Calibri"/>
        </w:rPr>
        <w:t>notatar</w:t>
      </w:r>
      <w:proofErr w:type="spellEnd"/>
      <w:r w:rsidRPr="00544A36">
        <w:rPr>
          <w:rStyle w:val="normaltextrun"/>
          <w:rFonts w:ascii="Calibri" w:eastAsiaTheme="majorEastAsia" w:hAnsi="Calibri" w:cs="Calibri"/>
        </w:rPr>
        <w:t xml:space="preserve"> blir lagra i barnets digitale mappe.</w:t>
      </w:r>
      <w:r w:rsidRPr="00544A36">
        <w:rPr>
          <w:rStyle w:val="eop"/>
          <w:rFonts w:ascii="Calibri" w:eastAsiaTheme="majorEastAsia" w:hAnsi="Calibri" w:cs="Calibri"/>
        </w:rPr>
        <w:t> </w:t>
      </w:r>
    </w:p>
    <w:p w14:paraId="4BAA73E2" w14:textId="77777777" w:rsidR="006B38A4" w:rsidRPr="00544A36" w:rsidRDefault="006B38A4" w:rsidP="006B38A4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</w:rPr>
        <w:t>Me ser fram til ein god samtale med dykk!</w:t>
      </w:r>
      <w:r w:rsidRPr="00544A36">
        <w:rPr>
          <w:rStyle w:val="eop"/>
          <w:rFonts w:ascii="Calibri" w:eastAsiaTheme="majorEastAsia" w:hAnsi="Calibri" w:cs="Calibri"/>
        </w:rPr>
        <w:t> </w:t>
      </w:r>
    </w:p>
    <w:p w14:paraId="19F4813A" w14:textId="77777777" w:rsidR="005F6D74" w:rsidRDefault="005F6D74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0877F0BE" w14:textId="77777777" w:rsidR="00544A36" w:rsidRDefault="00544A36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5890C551" w14:textId="77777777" w:rsidR="00544A36" w:rsidRDefault="00544A36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108984B8" w14:textId="77777777" w:rsidR="00544A36" w:rsidRDefault="00544A36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7556C1BF" w14:textId="77777777" w:rsidR="00544A36" w:rsidRDefault="00544A36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519F53D0" w14:textId="77777777" w:rsidR="00544A36" w:rsidRPr="00544A36" w:rsidRDefault="00544A36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42885349" w14:textId="07C133FF" w:rsidR="006B38A4" w:rsidRPr="00544A36" w:rsidRDefault="006B38A4" w:rsidP="006B38A4">
      <w:p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b/>
          <w:bCs/>
          <w:sz w:val="24"/>
          <w:szCs w:val="24"/>
          <w:lang w:val="nb-NO"/>
        </w:rPr>
        <w:lastRenderedPageBreak/>
        <w:t>TRIVSEL</w:t>
      </w:r>
      <w:r w:rsidRPr="00544A36">
        <w:rPr>
          <w:rFonts w:ascii="Calibri" w:hAnsi="Calibri" w:cs="Calibri"/>
          <w:sz w:val="24"/>
          <w:szCs w:val="24"/>
        </w:rPr>
        <w:t> </w:t>
      </w:r>
    </w:p>
    <w:p w14:paraId="02EFF69C" w14:textId="77777777" w:rsidR="006B38A4" w:rsidRPr="00544A36" w:rsidRDefault="006B38A4" w:rsidP="00E51BDC">
      <w:pPr>
        <w:numPr>
          <w:ilvl w:val="0"/>
          <w:numId w:val="6"/>
        </w:num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sz w:val="24"/>
          <w:szCs w:val="24"/>
          <w:lang w:val="nb-NO"/>
        </w:rPr>
        <w:t>Korleis opplever barnehagen/heimen barnets trivsel i barnehagen?</w:t>
      </w:r>
      <w:r w:rsidRPr="00544A36">
        <w:rPr>
          <w:rFonts w:ascii="Calibri" w:hAnsi="Calibri" w:cs="Calibri"/>
          <w:sz w:val="24"/>
          <w:szCs w:val="24"/>
        </w:rPr>
        <w:t> </w:t>
      </w:r>
    </w:p>
    <w:p w14:paraId="4AD45F0A" w14:textId="77777777" w:rsidR="006B38A4" w:rsidRPr="00544A36" w:rsidRDefault="006B38A4" w:rsidP="00E51BDC">
      <w:pPr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sz w:val="24"/>
          <w:szCs w:val="24"/>
          <w:lang w:val="nb-NO"/>
        </w:rPr>
        <w:t xml:space="preserve">Korleis er barnet si samhandling med andre barn og </w:t>
      </w:r>
      <w:proofErr w:type="spellStart"/>
      <w:r w:rsidRPr="00544A36">
        <w:rPr>
          <w:rFonts w:ascii="Calibri" w:hAnsi="Calibri" w:cs="Calibri"/>
          <w:sz w:val="24"/>
          <w:szCs w:val="24"/>
          <w:lang w:val="nb-NO"/>
        </w:rPr>
        <w:t>vaksne</w:t>
      </w:r>
      <w:proofErr w:type="spellEnd"/>
      <w:r w:rsidRPr="00544A36">
        <w:rPr>
          <w:rFonts w:ascii="Calibri" w:hAnsi="Calibri" w:cs="Calibri"/>
          <w:sz w:val="24"/>
          <w:szCs w:val="24"/>
          <w:lang w:val="nb-NO"/>
        </w:rPr>
        <w:t>?</w:t>
      </w:r>
      <w:r w:rsidRPr="00544A36">
        <w:rPr>
          <w:rFonts w:ascii="Calibri" w:hAnsi="Calibri" w:cs="Calibri"/>
          <w:sz w:val="24"/>
          <w:szCs w:val="24"/>
        </w:rPr>
        <w:t> </w:t>
      </w:r>
    </w:p>
    <w:p w14:paraId="504EEE75" w14:textId="77777777" w:rsidR="006B38A4" w:rsidRPr="00544A36" w:rsidRDefault="006B38A4" w:rsidP="00E51BDC">
      <w:pPr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sz w:val="24"/>
          <w:szCs w:val="24"/>
        </w:rPr>
        <w:t>Korleis opplever dykk personalet ved henting og levering?     </w:t>
      </w:r>
    </w:p>
    <w:p w14:paraId="7F1ED797" w14:textId="16354E4B" w:rsidR="006B38A4" w:rsidRPr="00544A36" w:rsidRDefault="006B38A4" w:rsidP="00E51BDC">
      <w:pPr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sz w:val="24"/>
          <w:szCs w:val="24"/>
          <w:lang w:val="nb-NO"/>
        </w:rPr>
        <w:t>Barnet i leik</w:t>
      </w:r>
      <w:r w:rsidR="00750923" w:rsidRPr="00544A36">
        <w:rPr>
          <w:rFonts w:ascii="Calibri" w:hAnsi="Calibri" w:cs="Calibri"/>
          <w:sz w:val="24"/>
          <w:szCs w:val="24"/>
          <w:lang w:val="nb-NO"/>
        </w:rPr>
        <w:t>, e</w:t>
      </w:r>
      <w:r w:rsidRPr="00544A36">
        <w:rPr>
          <w:rFonts w:ascii="Calibri" w:hAnsi="Calibri" w:cs="Calibri"/>
          <w:sz w:val="24"/>
          <w:szCs w:val="24"/>
          <w:lang w:val="nb-NO"/>
        </w:rPr>
        <w:t xml:space="preserve">r det </w:t>
      </w:r>
      <w:proofErr w:type="spellStart"/>
      <w:r w:rsidRPr="00544A36">
        <w:rPr>
          <w:rFonts w:ascii="Calibri" w:hAnsi="Calibri" w:cs="Calibri"/>
          <w:sz w:val="24"/>
          <w:szCs w:val="24"/>
          <w:lang w:val="nb-NO"/>
        </w:rPr>
        <w:t>noko</w:t>
      </w:r>
      <w:proofErr w:type="spellEnd"/>
      <w:r w:rsidRPr="00544A36">
        <w:rPr>
          <w:rFonts w:ascii="Calibri" w:hAnsi="Calibri" w:cs="Calibri"/>
          <w:sz w:val="24"/>
          <w:szCs w:val="24"/>
          <w:lang w:val="nb-NO"/>
        </w:rPr>
        <w:t xml:space="preserve"> spesielt barnet er </w:t>
      </w:r>
      <w:proofErr w:type="spellStart"/>
      <w:r w:rsidRPr="00544A36">
        <w:rPr>
          <w:rFonts w:ascii="Calibri" w:hAnsi="Calibri" w:cs="Calibri"/>
          <w:sz w:val="24"/>
          <w:szCs w:val="24"/>
          <w:lang w:val="nb-NO"/>
        </w:rPr>
        <w:t>oppteken</w:t>
      </w:r>
      <w:proofErr w:type="spellEnd"/>
      <w:r w:rsidRPr="00544A36">
        <w:rPr>
          <w:rFonts w:ascii="Calibri" w:hAnsi="Calibri" w:cs="Calibri"/>
          <w:sz w:val="24"/>
          <w:szCs w:val="24"/>
          <w:lang w:val="nb-NO"/>
        </w:rPr>
        <w:t xml:space="preserve"> av eller interessert i?</w:t>
      </w:r>
      <w:r w:rsidRPr="00544A36">
        <w:rPr>
          <w:rFonts w:ascii="Calibri" w:hAnsi="Calibri" w:cs="Calibri"/>
          <w:sz w:val="24"/>
          <w:szCs w:val="24"/>
        </w:rPr>
        <w:t> </w:t>
      </w:r>
    </w:p>
    <w:p w14:paraId="5D41BAEF" w14:textId="77777777" w:rsidR="006B38A4" w:rsidRPr="00544A36" w:rsidRDefault="006B38A4" w:rsidP="00E51BDC">
      <w:pPr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sz w:val="24"/>
          <w:szCs w:val="24"/>
        </w:rPr>
        <w:t xml:space="preserve">Barnets humør, kjensler. Sjølvregulering og sjølvstende. </w:t>
      </w:r>
      <w:r w:rsidRPr="00544A36">
        <w:rPr>
          <w:rFonts w:ascii="Calibri" w:hAnsi="Calibri" w:cs="Calibri"/>
          <w:sz w:val="24"/>
          <w:szCs w:val="24"/>
          <w:lang w:val="nb-NO"/>
        </w:rPr>
        <w:t>Grensesetting.</w:t>
      </w:r>
      <w:r w:rsidRPr="00544A36">
        <w:rPr>
          <w:rFonts w:ascii="Calibri" w:hAnsi="Calibri" w:cs="Calibri"/>
          <w:sz w:val="24"/>
          <w:szCs w:val="24"/>
        </w:rPr>
        <w:t> </w:t>
      </w:r>
    </w:p>
    <w:p w14:paraId="3DAD3F10" w14:textId="77777777" w:rsidR="006B38A4" w:rsidRPr="00544A36" w:rsidRDefault="006B38A4" w:rsidP="00E51BDC">
      <w:pPr>
        <w:numPr>
          <w:ilvl w:val="0"/>
          <w:numId w:val="11"/>
        </w:num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sz w:val="24"/>
          <w:szCs w:val="24"/>
        </w:rPr>
        <w:t>Matvanar og søvn: Informasjon om barnet sine matvanar, søvnvanar og eventuelle allergiar. </w:t>
      </w:r>
    </w:p>
    <w:p w14:paraId="3A59134B" w14:textId="43BF077E" w:rsidR="006B38A4" w:rsidRPr="00544A36" w:rsidRDefault="006B38A4" w:rsidP="006B38A4">
      <w:p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13F4B2A2" wp14:editId="575588EB">
                <wp:simplePos x="0" y="0"/>
                <wp:positionH relativeFrom="column">
                  <wp:posOffset>314960</wp:posOffset>
                </wp:positionH>
                <wp:positionV relativeFrom="paragraph">
                  <wp:posOffset>275590</wp:posOffset>
                </wp:positionV>
                <wp:extent cx="5146040" cy="3104515"/>
                <wp:effectExtent l="0" t="0" r="16510" b="1968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040" cy="31045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85EAC" w14:textId="68F1B144" w:rsidR="006B38A4" w:rsidRPr="006B38A4" w:rsidRDefault="006B38A4">
                            <w:pPr>
                              <w:rPr>
                                <w:lang w:val="nb-NO"/>
                              </w:rPr>
                            </w:pPr>
                            <w:r>
                              <w:t xml:space="preserve">Notat: </w:t>
                            </w:r>
                          </w:p>
                          <w:p w14:paraId="5EC63CB6" w14:textId="77777777" w:rsidR="006B38A4" w:rsidRDefault="006B38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B2A2" id="Tekstboks 2" o:spid="_x0000_s1027" type="#_x0000_t202" style="position:absolute;margin-left:24.8pt;margin-top:21.7pt;width:405.2pt;height:244.4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" fillcolor="white [3201]" strokecolor="#0f6fc6 [3204]" strokeweight="1.5pt">
                <v:stroke endcap="round"/>
                <v:textbox>
                  <w:txbxContent>
                    <w:p w14:paraId="29D85EAC" w14:textId="68F1B144" w:rsidR="006B38A4" w:rsidRPr="006B38A4" w:rsidRDefault="006B38A4">
                      <w:pPr>
                        <w:rPr>
                          <w:lang w:val="nb-NO"/>
                        </w:rPr>
                      </w:pPr>
                      <w:r>
                        <w:t xml:space="preserve">Notat: </w:t>
                      </w:r>
                    </w:p>
                    <w:p w14:paraId="5EC63CB6" w14:textId="77777777" w:rsidR="006B38A4" w:rsidRDefault="006B38A4"/>
                  </w:txbxContent>
                </v:textbox>
                <w10:wrap type="square"/>
              </v:shape>
            </w:pict>
          </mc:Fallback>
        </mc:AlternateContent>
      </w:r>
      <w:r w:rsidRPr="00544A36">
        <w:rPr>
          <w:rFonts w:ascii="Calibri" w:hAnsi="Calibri" w:cs="Calibri"/>
          <w:sz w:val="24"/>
          <w:szCs w:val="24"/>
        </w:rPr>
        <w:t> </w:t>
      </w:r>
    </w:p>
    <w:p w14:paraId="36DAF6B4" w14:textId="2D3ACC5E" w:rsidR="006B38A4" w:rsidRPr="00544A36" w:rsidRDefault="006B38A4" w:rsidP="006B38A4">
      <w:pPr>
        <w:rPr>
          <w:rFonts w:ascii="Calibri" w:hAnsi="Calibri" w:cs="Calibri"/>
          <w:sz w:val="24"/>
          <w:szCs w:val="24"/>
        </w:rPr>
      </w:pPr>
    </w:p>
    <w:p w14:paraId="3E1F96EE" w14:textId="77777777" w:rsidR="006B38A4" w:rsidRPr="00544A36" w:rsidRDefault="006B38A4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2F1DB534" w14:textId="77777777" w:rsidR="006B38A4" w:rsidRPr="00544A36" w:rsidRDefault="006B38A4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7559FDA0" w14:textId="77777777" w:rsidR="006B38A4" w:rsidRPr="00544A36" w:rsidRDefault="006B38A4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4B42DD31" w14:textId="77777777" w:rsidR="006B38A4" w:rsidRPr="00544A36" w:rsidRDefault="006B38A4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4B01B960" w14:textId="77777777" w:rsidR="006B38A4" w:rsidRPr="00544A36" w:rsidRDefault="006B38A4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30E41FA5" w14:textId="77777777" w:rsidR="006B38A4" w:rsidRPr="00544A36" w:rsidRDefault="006B38A4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77584E38" w14:textId="77777777" w:rsidR="006B38A4" w:rsidRPr="00544A36" w:rsidRDefault="006B38A4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3393E219" w14:textId="77777777" w:rsidR="006B38A4" w:rsidRPr="00544A36" w:rsidRDefault="006B38A4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2F091893" w14:textId="77777777" w:rsidR="006B38A4" w:rsidRPr="00544A36" w:rsidRDefault="006B38A4" w:rsidP="006B38A4">
      <w:pPr>
        <w:rPr>
          <w:rFonts w:ascii="Calibri" w:hAnsi="Calibri" w:cs="Calibri"/>
          <w:b/>
          <w:bCs/>
          <w:sz w:val="24"/>
          <w:szCs w:val="24"/>
        </w:rPr>
      </w:pPr>
    </w:p>
    <w:p w14:paraId="66CB039A" w14:textId="4B55A0DD" w:rsidR="006B38A4" w:rsidRPr="00544A36" w:rsidRDefault="006B38A4" w:rsidP="006B38A4">
      <w:p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b/>
          <w:bCs/>
          <w:sz w:val="24"/>
          <w:szCs w:val="24"/>
          <w:lang w:val="nb-NO"/>
        </w:rPr>
        <w:lastRenderedPageBreak/>
        <w:t>UTVIKLING</w:t>
      </w:r>
      <w:r w:rsidRPr="00544A36">
        <w:rPr>
          <w:rFonts w:ascii="Calibri" w:hAnsi="Calibri" w:cs="Calibri"/>
          <w:sz w:val="24"/>
          <w:szCs w:val="24"/>
        </w:rPr>
        <w:t> </w:t>
      </w:r>
    </w:p>
    <w:p w14:paraId="3C93C883" w14:textId="69913E05" w:rsidR="006B38A4" w:rsidRPr="00544A36" w:rsidRDefault="006B38A4" w:rsidP="00E51BDC">
      <w:pPr>
        <w:numPr>
          <w:ilvl w:val="0"/>
          <w:numId w:val="12"/>
        </w:num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sz w:val="24"/>
          <w:szCs w:val="24"/>
        </w:rPr>
        <w:t>Korleis opplever foreldra barnet si utvikling på ulike område  </w:t>
      </w:r>
      <w:r w:rsidRPr="00544A36">
        <w:rPr>
          <w:rFonts w:ascii="Calibri" w:hAnsi="Calibri" w:cs="Calibri"/>
          <w:sz w:val="24"/>
          <w:szCs w:val="24"/>
        </w:rPr>
        <w:br/>
        <w:t>(fysisk, sosialt, emosjonelt, språkleg, kognitivt)? </w:t>
      </w:r>
    </w:p>
    <w:p w14:paraId="0460E3D2" w14:textId="75A40B97" w:rsidR="006B38A4" w:rsidRPr="00544A36" w:rsidRDefault="006B38A4" w:rsidP="00E51BDC">
      <w:pPr>
        <w:numPr>
          <w:ilvl w:val="0"/>
          <w:numId w:val="13"/>
        </w:numPr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1EAFD55" wp14:editId="6257A4AE">
                <wp:simplePos x="0" y="0"/>
                <wp:positionH relativeFrom="margin">
                  <wp:align>center</wp:align>
                </wp:positionH>
                <wp:positionV relativeFrom="paragraph">
                  <wp:posOffset>300148</wp:posOffset>
                </wp:positionV>
                <wp:extent cx="5528310" cy="2125980"/>
                <wp:effectExtent l="0" t="0" r="15240" b="26670"/>
                <wp:wrapSquare wrapText="bothSides"/>
                <wp:docPr id="94917177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310" cy="21259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5B7AD" w14:textId="658C7A82" w:rsidR="006B38A4" w:rsidRPr="006B38A4" w:rsidRDefault="006B38A4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Notat: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AFD55" id="_x0000_s1028" type="#_x0000_t202" style="position:absolute;left:0;text-align:left;margin-left:0;margin-top:23.65pt;width:435.3pt;height:167.4pt;z-index:25165825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" fillcolor="white [3201]" strokecolor="#0f6fc6 [3204]" strokeweight="1.5pt">
                <v:stroke endcap="round"/>
                <v:textbox>
                  <w:txbxContent>
                    <w:p w14:paraId="6035B7AD" w14:textId="658C7A82" w:rsidR="006B38A4" w:rsidRPr="006B38A4" w:rsidRDefault="006B38A4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Notat: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44A36">
        <w:rPr>
          <w:rFonts w:ascii="Calibri" w:hAnsi="Calibri" w:cs="Calibri"/>
          <w:sz w:val="24"/>
          <w:szCs w:val="24"/>
          <w:lang w:val="nb-NO"/>
        </w:rPr>
        <w:t xml:space="preserve">Barnehagen deler sine </w:t>
      </w:r>
      <w:proofErr w:type="spellStart"/>
      <w:r w:rsidRPr="00544A36">
        <w:rPr>
          <w:rFonts w:ascii="Calibri" w:hAnsi="Calibri" w:cs="Calibri"/>
          <w:sz w:val="24"/>
          <w:szCs w:val="24"/>
          <w:lang w:val="nb-NO"/>
        </w:rPr>
        <w:t>observasjonar</w:t>
      </w:r>
      <w:proofErr w:type="spellEnd"/>
      <w:r w:rsidRPr="00544A36">
        <w:rPr>
          <w:rFonts w:ascii="Calibri" w:hAnsi="Calibri" w:cs="Calibri"/>
          <w:sz w:val="24"/>
          <w:szCs w:val="24"/>
          <w:lang w:val="nb-NO"/>
        </w:rPr>
        <w:t xml:space="preserve"> og </w:t>
      </w:r>
      <w:proofErr w:type="spellStart"/>
      <w:r w:rsidRPr="00544A36">
        <w:rPr>
          <w:rFonts w:ascii="Calibri" w:hAnsi="Calibri" w:cs="Calibri"/>
          <w:sz w:val="24"/>
          <w:szCs w:val="24"/>
          <w:lang w:val="nb-NO"/>
        </w:rPr>
        <w:t>vurderingar</w:t>
      </w:r>
      <w:proofErr w:type="spellEnd"/>
      <w:r w:rsidRPr="00544A36">
        <w:rPr>
          <w:rFonts w:ascii="Calibri" w:hAnsi="Calibri" w:cs="Calibri"/>
          <w:sz w:val="24"/>
          <w:szCs w:val="24"/>
          <w:lang w:val="nb-NO"/>
        </w:rPr>
        <w:t xml:space="preserve"> av barnet si utvikling.</w:t>
      </w:r>
    </w:p>
    <w:p w14:paraId="74E35A88" w14:textId="65B821FF" w:rsidR="006B38A4" w:rsidRPr="00544A36" w:rsidRDefault="006B38A4" w:rsidP="006B38A4">
      <w:pPr>
        <w:pStyle w:val="paragraph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rFonts w:ascii="Calibri" w:hAnsi="Calibri" w:cs="Calibri"/>
        </w:rPr>
      </w:pPr>
    </w:p>
    <w:p w14:paraId="51150020" w14:textId="63FD3124" w:rsidR="006B38A4" w:rsidRPr="00544A36" w:rsidRDefault="006B38A4" w:rsidP="006B38A4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b/>
          <w:bCs/>
          <w:color w:val="424242"/>
          <w:lang w:val="nb-NO"/>
        </w:rPr>
        <w:t>HEIMESITUASJON</w:t>
      </w:r>
    </w:p>
    <w:p w14:paraId="2DB2BB0B" w14:textId="03531570" w:rsidR="006B38A4" w:rsidRPr="00544A36" w:rsidRDefault="006B38A4" w:rsidP="00E51BDC">
      <w:pPr>
        <w:pStyle w:val="paragraph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1080" w:firstLine="0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color w:val="000000"/>
        </w:rPr>
        <w:t>Korleis er barnet sin kvardag heime?</w:t>
      </w:r>
    </w:p>
    <w:p w14:paraId="3CBE72A8" w14:textId="2C624F3C" w:rsidR="006B38A4" w:rsidRPr="00544A36" w:rsidRDefault="00136F7E" w:rsidP="00E51BDC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1080" w:firstLine="0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>E</w:t>
      </w:r>
      <w:r w:rsidR="006B38A4"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>r</w:t>
      </w:r>
      <w:r w:rsidR="00FC41B1"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 xml:space="preserve"> det</w:t>
      </w:r>
      <w:r w:rsidR="006B38A4"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 xml:space="preserve"> </w:t>
      </w:r>
      <w:proofErr w:type="spellStart"/>
      <w:r w:rsidR="006B38A4"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>hendingar</w:t>
      </w:r>
      <w:proofErr w:type="spellEnd"/>
      <w:r w:rsidR="006B38A4"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 xml:space="preserve"> eller forhold som kan ha betydning for dagen i barnehagen. </w:t>
      </w:r>
      <w:r w:rsidR="006B38A4" w:rsidRPr="00544A36">
        <w:rPr>
          <w:rStyle w:val="normaltextrun"/>
          <w:rFonts w:ascii="Calibri" w:eastAsiaTheme="majorEastAsia" w:hAnsi="Calibri" w:cs="Calibri"/>
          <w:color w:val="000000"/>
        </w:rPr>
        <w:t>Er noko endra sidan seist?</w:t>
      </w:r>
    </w:p>
    <w:p w14:paraId="76DEA951" w14:textId="317128C0" w:rsidR="006B38A4" w:rsidRPr="00544A36" w:rsidRDefault="006B38A4" w:rsidP="00E51BDC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ind w:left="1080" w:firstLine="0"/>
        <w:textAlignment w:val="baseline"/>
        <w:rPr>
          <w:rStyle w:val="normaltextrun"/>
          <w:rFonts w:ascii="Calibri" w:hAnsi="Calibri" w:cs="Calibri"/>
        </w:rPr>
      </w:pPr>
      <w:r w:rsidRPr="00544A36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8344D05" wp14:editId="7689603F">
                <wp:simplePos x="0" y="0"/>
                <wp:positionH relativeFrom="margin">
                  <wp:align>right</wp:align>
                </wp:positionH>
                <wp:positionV relativeFrom="paragraph">
                  <wp:posOffset>741680</wp:posOffset>
                </wp:positionV>
                <wp:extent cx="5751830" cy="2243455"/>
                <wp:effectExtent l="0" t="0" r="20320" b="23495"/>
                <wp:wrapSquare wrapText="bothSides"/>
                <wp:docPr id="137509690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830" cy="22434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854DD" w14:textId="19A6E4CF" w:rsidR="006B38A4" w:rsidRPr="006B38A4" w:rsidRDefault="006B38A4">
                            <w:pPr>
                              <w:rPr>
                                <w:lang w:val="nb-NO"/>
                              </w:rPr>
                            </w:pPr>
                            <w:r>
                              <w:t xml:space="preserve">Notat: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4D05" id="_x0000_s1029" type="#_x0000_t202" style="position:absolute;left:0;text-align:left;margin-left:401.7pt;margin-top:58.4pt;width:452.9pt;height:176.65pt;z-index:2516582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" fillcolor="white [3201]" strokecolor="#0f6fc6 [3204]" strokeweight="1.5pt">
                <v:stroke endcap="round"/>
                <v:textbox>
                  <w:txbxContent>
                    <w:p w14:paraId="3EC854DD" w14:textId="19A6E4CF" w:rsidR="006B38A4" w:rsidRPr="006B38A4" w:rsidRDefault="006B38A4">
                      <w:pPr>
                        <w:rPr>
                          <w:lang w:val="nb-NO"/>
                        </w:rPr>
                      </w:pPr>
                      <w:r>
                        <w:t xml:space="preserve">Notat: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44A36">
        <w:rPr>
          <w:rStyle w:val="normaltextrun"/>
          <w:rFonts w:ascii="Calibri" w:eastAsiaTheme="majorEastAsia" w:hAnsi="Calibri" w:cs="Calibri"/>
          <w:color w:val="000000"/>
        </w:rPr>
        <w:t xml:space="preserve">Livet som småbarnsforeldre kan vere </w:t>
      </w:r>
      <w:r w:rsidR="00093E14" w:rsidRPr="00544A36">
        <w:rPr>
          <w:rStyle w:val="normaltextrun"/>
          <w:rFonts w:ascii="Calibri" w:eastAsiaTheme="majorEastAsia" w:hAnsi="Calibri" w:cs="Calibri"/>
          <w:color w:val="000000"/>
        </w:rPr>
        <w:t>krevjande</w:t>
      </w:r>
      <w:r w:rsidRPr="00544A36">
        <w:rPr>
          <w:rStyle w:val="normaltextrun"/>
          <w:rFonts w:ascii="Calibri" w:eastAsiaTheme="majorEastAsia" w:hAnsi="Calibri" w:cs="Calibri"/>
          <w:color w:val="000000"/>
        </w:rPr>
        <w:t>. Er der noko dykk ynskjer å snakke om?</w:t>
      </w:r>
    </w:p>
    <w:p w14:paraId="0096EE98" w14:textId="77777777" w:rsidR="00124FBF" w:rsidRPr="00544A36" w:rsidRDefault="00124FBF" w:rsidP="00CB1DC4">
      <w:pPr>
        <w:pStyle w:val="paragraph"/>
        <w:spacing w:line="360" w:lineRule="auto"/>
        <w:ind w:left="1080"/>
        <w:rPr>
          <w:rFonts w:ascii="Calibri" w:hAnsi="Calibri" w:cs="Calibri"/>
          <w:b/>
          <w:bCs/>
        </w:rPr>
      </w:pPr>
    </w:p>
    <w:p w14:paraId="74B7EE67" w14:textId="16095F3A" w:rsidR="00CB1DC4" w:rsidRPr="00544A36" w:rsidRDefault="00CB1DC4" w:rsidP="00CB1DC4">
      <w:pPr>
        <w:pStyle w:val="paragraph"/>
        <w:spacing w:line="360" w:lineRule="auto"/>
        <w:ind w:left="1080"/>
        <w:rPr>
          <w:rFonts w:ascii="Calibri" w:hAnsi="Calibri" w:cs="Calibri"/>
        </w:rPr>
      </w:pPr>
      <w:r w:rsidRPr="00544A36">
        <w:rPr>
          <w:rFonts w:ascii="Calibri" w:hAnsi="Calibri" w:cs="Calibri"/>
          <w:b/>
          <w:bCs/>
          <w:lang w:val="nb-NO"/>
        </w:rPr>
        <w:lastRenderedPageBreak/>
        <w:t>HELSE </w:t>
      </w:r>
      <w:r w:rsidRPr="00544A36">
        <w:rPr>
          <w:rFonts w:ascii="Calibri" w:hAnsi="Calibri" w:cs="Calibri"/>
        </w:rPr>
        <w:t> </w:t>
      </w:r>
    </w:p>
    <w:p w14:paraId="747748AA" w14:textId="7677FFDF" w:rsidR="008D6722" w:rsidRPr="00544A36" w:rsidRDefault="00CB1DC4" w:rsidP="008D6722">
      <w:pPr>
        <w:pStyle w:val="paragraph"/>
        <w:numPr>
          <w:ilvl w:val="0"/>
          <w:numId w:val="17"/>
        </w:numPr>
        <w:spacing w:line="360" w:lineRule="auto"/>
        <w:rPr>
          <w:rFonts w:ascii="Calibri" w:hAnsi="Calibri" w:cs="Calibri"/>
          <w:lang w:val="nb-NO"/>
        </w:rPr>
      </w:pPr>
      <w:r w:rsidRPr="00544A36">
        <w:rPr>
          <w:rFonts w:ascii="Calibri" w:hAnsi="Calibri" w:cs="Calibri"/>
          <w:lang w:val="nb-NO"/>
        </w:rPr>
        <w:t>Korleis vil dykk beskrive barnets helse?  </w:t>
      </w:r>
      <w:r w:rsidR="00113B63" w:rsidRPr="00544A36">
        <w:rPr>
          <w:rFonts w:ascii="Calibri" w:hAnsi="Calibri" w:cs="Calibri"/>
          <w:lang w:val="nb-NO"/>
        </w:rPr>
        <w:t xml:space="preserve">(Psykisk, fysisk) </w:t>
      </w:r>
    </w:p>
    <w:p w14:paraId="0F2F5C9C" w14:textId="26608A6F" w:rsidR="006B38A4" w:rsidRPr="00544A36" w:rsidRDefault="00CB1DC4" w:rsidP="00113B63">
      <w:pPr>
        <w:pStyle w:val="paragraph"/>
        <w:numPr>
          <w:ilvl w:val="0"/>
          <w:numId w:val="18"/>
        </w:numPr>
        <w:spacing w:line="360" w:lineRule="auto"/>
        <w:rPr>
          <w:rFonts w:ascii="Calibri" w:hAnsi="Calibri" w:cs="Calibri"/>
        </w:rPr>
      </w:pPr>
      <w:r w:rsidRPr="00544A36">
        <w:rPr>
          <w:rFonts w:ascii="Calibri" w:hAnsi="Calibri" w:cs="Calibri"/>
        </w:rPr>
        <w:t xml:space="preserve">Er det noko me bør kjenne til </w:t>
      </w:r>
      <w:r w:rsidR="00124FBF" w:rsidRPr="00544A36">
        <w:rPr>
          <w:rFonts w:ascii="Calibri" w:hAnsi="Calibri" w:cs="Calibri"/>
        </w:rPr>
        <w:t xml:space="preserve">om helsetilstandar i familien? </w:t>
      </w:r>
      <w:r w:rsidRPr="00544A36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4AFF3504" wp14:editId="5372CF59">
                <wp:simplePos x="0" y="0"/>
                <wp:positionH relativeFrom="margin">
                  <wp:align>right</wp:align>
                </wp:positionH>
                <wp:positionV relativeFrom="paragraph">
                  <wp:posOffset>920115</wp:posOffset>
                </wp:positionV>
                <wp:extent cx="5751830" cy="2902585"/>
                <wp:effectExtent l="0" t="0" r="20320" b="12065"/>
                <wp:wrapSquare wrapText="bothSides"/>
                <wp:docPr id="133104777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830" cy="290268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23364" w14:textId="68298CB2" w:rsidR="00CB1DC4" w:rsidRPr="00CB1DC4" w:rsidRDefault="00CB1DC4">
                            <w:pPr>
                              <w:rPr>
                                <w:lang w:val="nb-NO"/>
                              </w:rPr>
                            </w:pPr>
                            <w:r>
                              <w:t xml:space="preserve">Notat: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3504" id="_x0000_s1030" type="#_x0000_t202" style="position:absolute;left:0;text-align:left;margin-left:401.7pt;margin-top:72.45pt;width:452.9pt;height:228.55pt;z-index:25165825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" fillcolor="white [3201]" strokecolor="#0f6fc6 [3204]" strokeweight="1.5pt">
                <v:stroke endcap="round"/>
                <v:textbox>
                  <w:txbxContent>
                    <w:p w14:paraId="0F523364" w14:textId="68298CB2" w:rsidR="00CB1DC4" w:rsidRPr="00CB1DC4" w:rsidRDefault="00CB1DC4">
                      <w:pPr>
                        <w:rPr>
                          <w:lang w:val="nb-NO"/>
                        </w:rPr>
                      </w:pPr>
                      <w:r>
                        <w:t xml:space="preserve">Notat: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42A1E0" w14:textId="77777777" w:rsidR="00CB1DC4" w:rsidRPr="00544A36" w:rsidRDefault="00CB1DC4" w:rsidP="00CB1DC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/>
        </w:rPr>
      </w:pPr>
    </w:p>
    <w:p w14:paraId="44C477D7" w14:textId="77777777" w:rsidR="00CB1DC4" w:rsidRPr="00544A36" w:rsidRDefault="00CB1DC4" w:rsidP="00CB1DC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/>
        </w:rPr>
      </w:pPr>
    </w:p>
    <w:p w14:paraId="7BAEE58E" w14:textId="77777777" w:rsidR="00CB1DC4" w:rsidRPr="00544A36" w:rsidRDefault="00CB1DC4" w:rsidP="00CB1DC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/>
        </w:rPr>
      </w:pPr>
    </w:p>
    <w:p w14:paraId="227A9B58" w14:textId="77777777" w:rsidR="00CB1DC4" w:rsidRPr="00544A36" w:rsidRDefault="00CB1DC4" w:rsidP="00CB1DC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/>
        </w:rPr>
      </w:pPr>
    </w:p>
    <w:p w14:paraId="6E351230" w14:textId="7FA971AB" w:rsidR="00CB1DC4" w:rsidRPr="00544A36" w:rsidRDefault="00CB1DC4" w:rsidP="00CB1D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b/>
          <w:bCs/>
          <w:color w:val="000000"/>
        </w:rPr>
        <w:t>VALD, RUS OG OVERGREP </w:t>
      </w:r>
      <w:r w:rsidRPr="00544A36">
        <w:rPr>
          <w:rStyle w:val="eop"/>
          <w:rFonts w:ascii="Calibri" w:eastAsiaTheme="majorEastAsia" w:hAnsi="Calibri" w:cs="Calibri"/>
          <w:color w:val="000000"/>
        </w:rPr>
        <w:t> </w:t>
      </w:r>
    </w:p>
    <w:p w14:paraId="0507A52A" w14:textId="713E49BB" w:rsidR="00CB1DC4" w:rsidRPr="00544A36" w:rsidRDefault="00CB1DC4" w:rsidP="00CB1DC4">
      <w:pPr>
        <w:pStyle w:val="paragraph"/>
        <w:spacing w:before="0" w:beforeAutospacing="0" w:after="0" w:afterAutospacing="0" w:line="360" w:lineRule="auto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color w:val="000000"/>
        </w:rPr>
        <w:t>Nokre barn veks opp i miljø eller situasjonar som kan vere krevjande, og som påverkar utvikling, tryggleik og trivsel. Barn med foreldre som lever i valdelege samlivssituasjonar og/eller foreldre med rusmiddelproblem har ein oppvekst som kan få konsekvensar for utviklinga og tilknytinga til foreldra. Desse forholda kan gje store problem seinare i livet. Målet vårt med desse spørsmåla er å forstå barnet dykkar best mogleg og å kunne støtte både barnet og familien på ein god måte.</w:t>
      </w:r>
    </w:p>
    <w:p w14:paraId="1333E04C" w14:textId="77777777" w:rsidR="00405F57" w:rsidRPr="00544A36" w:rsidRDefault="00CB1DC4" w:rsidP="00E51BDC">
      <w:pPr>
        <w:pStyle w:val="paragraph"/>
        <w:numPr>
          <w:ilvl w:val="0"/>
          <w:numId w:val="23"/>
        </w:numPr>
        <w:spacing w:before="0" w:beforeAutospacing="0" w:after="0" w:afterAutospacing="0" w:line="360" w:lineRule="auto"/>
        <w:ind w:left="1080" w:firstLine="0"/>
        <w:textAlignment w:val="baseline"/>
        <w:rPr>
          <w:rStyle w:val="normaltextrun"/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</w:rPr>
        <w:t>Har barnet opplevd vald, truslar, sinneutbrot eller rusproblematikk hos foreldre, søsken eller andre nære</w:t>
      </w:r>
      <w:r w:rsidR="00405F57" w:rsidRPr="00544A36">
        <w:rPr>
          <w:rStyle w:val="normaltextrun"/>
          <w:rFonts w:ascii="Calibri" w:eastAsiaTheme="majorEastAsia" w:hAnsi="Calibri" w:cs="Calibri"/>
        </w:rPr>
        <w:t>?</w:t>
      </w:r>
      <w:r w:rsidRPr="00544A36">
        <w:rPr>
          <w:rStyle w:val="normaltextrun"/>
          <w:rFonts w:ascii="Calibri" w:eastAsiaTheme="majorEastAsia" w:hAnsi="Calibri" w:cs="Calibri"/>
        </w:rPr>
        <w:t xml:space="preserve"> </w:t>
      </w:r>
    </w:p>
    <w:p w14:paraId="1157FB20" w14:textId="1A631E87" w:rsidR="00CB1DC4" w:rsidRPr="00544A36" w:rsidRDefault="00405F57" w:rsidP="62B6DAEC">
      <w:pPr>
        <w:pStyle w:val="paragraph"/>
        <w:numPr>
          <w:ilvl w:val="0"/>
          <w:numId w:val="23"/>
        </w:numPr>
        <w:spacing w:before="0" w:beforeAutospacing="0" w:after="0" w:afterAutospacing="0" w:line="360" w:lineRule="auto"/>
        <w:ind w:left="1080" w:firstLine="0"/>
        <w:textAlignment w:val="baseline"/>
        <w:rPr>
          <w:rStyle w:val="eop"/>
          <w:rFonts w:ascii="Calibri" w:hAnsi="Calibri" w:cs="Calibri"/>
        </w:rPr>
      </w:pPr>
      <w:r w:rsidRPr="62B6DAEC">
        <w:rPr>
          <w:rStyle w:val="normaltextrun"/>
          <w:rFonts w:ascii="Calibri" w:eastAsiaTheme="majorEastAsia" w:hAnsi="Calibri" w:cs="Calibri"/>
        </w:rPr>
        <w:t>H</w:t>
      </w:r>
      <w:r w:rsidR="00CB1DC4" w:rsidRPr="62B6DAEC">
        <w:rPr>
          <w:rStyle w:val="normaltextrun"/>
          <w:rFonts w:ascii="Calibri" w:eastAsiaTheme="majorEastAsia" w:hAnsi="Calibri" w:cs="Calibri"/>
        </w:rPr>
        <w:t>ar barnet vist teikn til uro, engstelegheit eller andre reaksjonar som kan vere knytt til dette</w:t>
      </w:r>
    </w:p>
    <w:p w14:paraId="5FC07529" w14:textId="0AAE6ACD" w:rsidR="00CB1DC4" w:rsidRPr="00544A36" w:rsidRDefault="00CB1DC4" w:rsidP="00CB1DC4">
      <w:pPr>
        <w:pStyle w:val="paragraph"/>
        <w:spacing w:before="0" w:beforeAutospacing="0" w:after="0" w:afterAutospacing="0" w:line="360" w:lineRule="auto"/>
        <w:ind w:left="1080"/>
        <w:textAlignment w:val="baseline"/>
        <w:rPr>
          <w:rStyle w:val="eop"/>
          <w:rFonts w:ascii="Calibri" w:eastAsiaTheme="majorEastAsia" w:hAnsi="Calibri" w:cs="Calibri"/>
        </w:rPr>
      </w:pPr>
      <w:r w:rsidRPr="00544A36">
        <w:rPr>
          <w:rStyle w:val="eop"/>
          <w:rFonts w:ascii="Calibri" w:eastAsiaTheme="majorEastAsia" w:hAnsi="Calibri" w:cs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7FED590A" wp14:editId="08C3D5E4">
                <wp:simplePos x="0" y="0"/>
                <wp:positionH relativeFrom="margin">
                  <wp:align>right</wp:align>
                </wp:positionH>
                <wp:positionV relativeFrom="paragraph">
                  <wp:posOffset>459740</wp:posOffset>
                </wp:positionV>
                <wp:extent cx="5751830" cy="2221865"/>
                <wp:effectExtent l="0" t="0" r="20320" b="26035"/>
                <wp:wrapSquare wrapText="bothSides"/>
                <wp:docPr id="204591883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830" cy="222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E40A3" w14:textId="020FCD0D" w:rsidR="00CB1DC4" w:rsidRPr="00CB1DC4" w:rsidRDefault="00CB1DC4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CB1DC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Notat: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590A" id="_x0000_s1031" type="#_x0000_t202" style="position:absolute;left:0;text-align:left;margin-left:401.7pt;margin-top:36.2pt;width:452.9pt;height:174.95pt;z-index:25165825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">
                <v:textbox>
                  <w:txbxContent>
                    <w:p w14:paraId="639E40A3" w14:textId="020FCD0D" w:rsidR="00CB1DC4" w:rsidRPr="00CB1DC4" w:rsidRDefault="00CB1DC4">
                      <w:pPr>
                        <w:rPr>
                          <w:rFonts w:ascii="Calibri" w:hAnsi="Calibri" w:cs="Calibri"/>
                          <w:sz w:val="24"/>
                          <w:szCs w:val="24"/>
                          <w:lang w:val="nb-NO"/>
                        </w:rPr>
                      </w:pPr>
                      <w:r w:rsidRPr="00CB1DC4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Notat: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C17B26" w14:textId="25D22A53" w:rsidR="00CB1DC4" w:rsidRPr="00544A36" w:rsidRDefault="00CB1DC4" w:rsidP="00CB1DC4">
      <w:pPr>
        <w:pStyle w:val="paragraph"/>
        <w:spacing w:before="0" w:beforeAutospacing="0" w:after="0" w:afterAutospacing="0" w:line="360" w:lineRule="auto"/>
        <w:ind w:left="1080"/>
        <w:textAlignment w:val="baseline"/>
        <w:rPr>
          <w:rFonts w:ascii="Calibri" w:hAnsi="Calibri" w:cs="Calibri"/>
        </w:rPr>
      </w:pPr>
    </w:p>
    <w:p w14:paraId="141E58A5" w14:textId="77777777" w:rsidR="00CB1DC4" w:rsidRPr="00544A36" w:rsidRDefault="00CB1DC4" w:rsidP="00CB1D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b/>
          <w:bCs/>
          <w:color w:val="424242"/>
          <w:lang w:val="nb-NO"/>
        </w:rPr>
        <w:t>TILLEGGSPUNKT</w:t>
      </w:r>
      <w:r w:rsidRPr="00544A36">
        <w:rPr>
          <w:rStyle w:val="eop"/>
          <w:rFonts w:ascii="Calibri" w:eastAsiaTheme="majorEastAsia" w:hAnsi="Calibri" w:cs="Calibri"/>
          <w:color w:val="424242"/>
        </w:rPr>
        <w:t> </w:t>
      </w:r>
    </w:p>
    <w:p w14:paraId="6B3B69FC" w14:textId="77777777" w:rsidR="00CB1DC4" w:rsidRPr="00544A36" w:rsidRDefault="00CB1DC4" w:rsidP="00E51BDC">
      <w:pPr>
        <w:pStyle w:val="paragraph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1080" w:firstLine="0"/>
        <w:textAlignment w:val="baseline"/>
        <w:rPr>
          <w:rStyle w:val="eop"/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>Praktiske forhold: Informasjon om praktiske ting som klede, utstyr, levering og henting.</w:t>
      </w:r>
      <w:r w:rsidRPr="00544A36">
        <w:rPr>
          <w:rStyle w:val="normaltextrun"/>
          <w:rFonts w:ascii="Calibri" w:eastAsiaTheme="majorEastAsia" w:hAnsi="Calibri" w:cs="Calibri"/>
          <w:b/>
          <w:bCs/>
          <w:color w:val="424242"/>
          <w:lang w:val="nb-NO"/>
        </w:rPr>
        <w:t>  </w:t>
      </w:r>
      <w:r w:rsidRPr="00544A36">
        <w:rPr>
          <w:rStyle w:val="eop"/>
          <w:rFonts w:ascii="Calibri" w:eastAsiaTheme="majorEastAsia" w:hAnsi="Calibri" w:cs="Calibri"/>
          <w:color w:val="424242"/>
        </w:rPr>
        <w:t> </w:t>
      </w:r>
    </w:p>
    <w:p w14:paraId="53A4146E" w14:textId="1F4F476C" w:rsidR="00E51BDC" w:rsidRPr="00544A36" w:rsidRDefault="00E51BDC" w:rsidP="00DA5ADF">
      <w:pPr>
        <w:pStyle w:val="paragraph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rStyle w:val="eop"/>
          <w:rFonts w:ascii="Calibri" w:eastAsiaTheme="majorEastAsia" w:hAnsi="Calibri" w:cs="Calibri"/>
          <w:b/>
          <w:bCs/>
          <w:color w:val="424242"/>
        </w:rPr>
      </w:pPr>
    </w:p>
    <w:p w14:paraId="0951276D" w14:textId="77777777" w:rsidR="00E51BDC" w:rsidRPr="00544A36" w:rsidRDefault="00E51BDC" w:rsidP="00DA5ADF">
      <w:pPr>
        <w:pStyle w:val="paragraph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rStyle w:val="eop"/>
          <w:rFonts w:ascii="Calibri" w:eastAsiaTheme="majorEastAsia" w:hAnsi="Calibri" w:cs="Calibri"/>
          <w:b/>
          <w:bCs/>
          <w:color w:val="424242"/>
        </w:rPr>
      </w:pPr>
    </w:p>
    <w:p w14:paraId="16AB57A1" w14:textId="77777777" w:rsidR="00E51BDC" w:rsidRPr="00544A36" w:rsidRDefault="00E51BDC" w:rsidP="00DA5ADF">
      <w:pPr>
        <w:pStyle w:val="paragraph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rStyle w:val="eop"/>
          <w:rFonts w:ascii="Calibri" w:eastAsiaTheme="majorEastAsia" w:hAnsi="Calibri" w:cs="Calibri"/>
          <w:b/>
          <w:bCs/>
          <w:color w:val="424242"/>
        </w:rPr>
      </w:pPr>
    </w:p>
    <w:p w14:paraId="269229C8" w14:textId="02E663CB" w:rsidR="00E51BDC" w:rsidRPr="00544A36" w:rsidRDefault="00E51BDC" w:rsidP="00DA5ADF">
      <w:pPr>
        <w:pStyle w:val="paragraph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rStyle w:val="eop"/>
          <w:rFonts w:ascii="Calibri" w:eastAsiaTheme="majorEastAsia" w:hAnsi="Calibri" w:cs="Calibri"/>
          <w:b/>
          <w:bCs/>
          <w:color w:val="424242"/>
        </w:rPr>
      </w:pPr>
    </w:p>
    <w:p w14:paraId="1777D325" w14:textId="56C88BD6" w:rsidR="00E51BDC" w:rsidRPr="00544A36" w:rsidRDefault="00E51BDC" w:rsidP="00DA5ADF">
      <w:pPr>
        <w:pStyle w:val="paragraph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rStyle w:val="eop"/>
          <w:rFonts w:ascii="Calibri" w:eastAsiaTheme="majorEastAsia" w:hAnsi="Calibri" w:cs="Calibri"/>
          <w:b/>
          <w:bCs/>
          <w:color w:val="424242"/>
        </w:rPr>
      </w:pPr>
    </w:p>
    <w:p w14:paraId="7B470758" w14:textId="42606A2F" w:rsidR="00E51BDC" w:rsidRPr="00544A36" w:rsidRDefault="00E51BDC" w:rsidP="00DA5ADF">
      <w:pPr>
        <w:pStyle w:val="paragraph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rStyle w:val="eop"/>
          <w:rFonts w:ascii="Calibri" w:eastAsiaTheme="majorEastAsia" w:hAnsi="Calibri" w:cs="Calibri"/>
          <w:b/>
          <w:bCs/>
          <w:color w:val="424242"/>
        </w:rPr>
      </w:pPr>
    </w:p>
    <w:p w14:paraId="5855B04E" w14:textId="7B59301E" w:rsidR="00DA5ADF" w:rsidRPr="00544A36" w:rsidRDefault="00DA5ADF" w:rsidP="00DA5ADF">
      <w:pPr>
        <w:pStyle w:val="paragraph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rStyle w:val="eop"/>
          <w:rFonts w:ascii="Calibri" w:eastAsiaTheme="majorEastAsia" w:hAnsi="Calibri" w:cs="Calibri"/>
          <w:b/>
          <w:bCs/>
          <w:color w:val="424242"/>
        </w:rPr>
      </w:pPr>
      <w:r w:rsidRPr="00544A36">
        <w:rPr>
          <w:rStyle w:val="eop"/>
          <w:rFonts w:ascii="Calibri" w:eastAsiaTheme="majorEastAsia" w:hAnsi="Calibri" w:cs="Calibri"/>
          <w:b/>
          <w:bCs/>
          <w:color w:val="424242"/>
        </w:rPr>
        <w:t>Førskule</w:t>
      </w:r>
    </w:p>
    <w:p w14:paraId="6FB5CC95" w14:textId="513789CA" w:rsidR="00E51BDC" w:rsidRPr="00544A36" w:rsidRDefault="00E51BDC" w:rsidP="00E51BDC">
      <w:pPr>
        <w:pStyle w:val="paragraph"/>
        <w:shd w:val="clear" w:color="auto" w:fill="FFFFFF"/>
        <w:spacing w:line="360" w:lineRule="auto"/>
        <w:ind w:left="1080"/>
        <w:rPr>
          <w:rFonts w:ascii="Calibri" w:eastAsiaTheme="majorEastAsia" w:hAnsi="Calibri" w:cs="Calibri"/>
          <w:b/>
          <w:bCs/>
          <w:color w:val="424242"/>
        </w:rPr>
      </w:pPr>
      <w:r w:rsidRPr="00544A36">
        <w:rPr>
          <w:rFonts w:ascii="Calibri" w:eastAsiaTheme="majorEastAsia" w:hAnsi="Calibri" w:cs="Calibri"/>
          <w:b/>
          <w:bCs/>
          <w:color w:val="424242"/>
        </w:rPr>
        <w:t>Samarbeid </w:t>
      </w:r>
      <w:proofErr w:type="spellStart"/>
      <w:r w:rsidRPr="00544A36">
        <w:rPr>
          <w:rFonts w:ascii="Calibri" w:eastAsiaTheme="majorEastAsia" w:hAnsi="Calibri" w:cs="Calibri"/>
          <w:b/>
          <w:bCs/>
          <w:color w:val="424242"/>
        </w:rPr>
        <w:t>bhg</w:t>
      </w:r>
      <w:proofErr w:type="spellEnd"/>
      <w:r w:rsidRPr="00544A36">
        <w:rPr>
          <w:rFonts w:ascii="Calibri" w:eastAsiaTheme="majorEastAsia" w:hAnsi="Calibri" w:cs="Calibri"/>
          <w:b/>
          <w:bCs/>
          <w:color w:val="424242"/>
        </w:rPr>
        <w:t> – heim seiste året i barnehagen </w:t>
      </w:r>
    </w:p>
    <w:p w14:paraId="2C7664F2" w14:textId="72F2765F" w:rsidR="00E51BDC" w:rsidRPr="00544A36" w:rsidRDefault="00E51BDC" w:rsidP="00E51BDC">
      <w:pPr>
        <w:pStyle w:val="paragraph"/>
        <w:numPr>
          <w:ilvl w:val="0"/>
          <w:numId w:val="32"/>
        </w:numPr>
        <w:shd w:val="clear" w:color="auto" w:fill="FFFFFF"/>
        <w:spacing w:line="360" w:lineRule="auto"/>
        <w:rPr>
          <w:rFonts w:ascii="Calibri" w:eastAsiaTheme="majorEastAsia" w:hAnsi="Calibri" w:cs="Calibri"/>
          <w:color w:val="424242"/>
        </w:rPr>
      </w:pPr>
      <w:r w:rsidRPr="00544A36">
        <w:rPr>
          <w:rFonts w:ascii="Calibri" w:eastAsiaTheme="majorEastAsia" w:hAnsi="Calibri" w:cs="Calibri"/>
          <w:color w:val="424242"/>
        </w:rPr>
        <w:t>Kva kan me jobbe saman om?  </w:t>
      </w:r>
      <w:r w:rsidRPr="00544A36">
        <w:rPr>
          <w:rFonts w:ascii="Calibri" w:eastAsiaTheme="majorEastAsia" w:hAnsi="Calibri" w:cs="Calibri"/>
          <w:color w:val="424242"/>
        </w:rPr>
        <w:br/>
        <w:t>Sjølvstende (</w:t>
      </w:r>
      <w:proofErr w:type="spellStart"/>
      <w:r w:rsidRPr="00544A36">
        <w:rPr>
          <w:rFonts w:ascii="Calibri" w:eastAsiaTheme="majorEastAsia" w:hAnsi="Calibri" w:cs="Calibri"/>
          <w:color w:val="424242"/>
        </w:rPr>
        <w:t>f.eks</w:t>
      </w:r>
      <w:proofErr w:type="spellEnd"/>
      <w:r w:rsidRPr="00544A36">
        <w:rPr>
          <w:rFonts w:ascii="Calibri" w:eastAsiaTheme="majorEastAsia" w:hAnsi="Calibri" w:cs="Calibri"/>
          <w:color w:val="424242"/>
        </w:rPr>
        <w:t> gå på do, tørke seg på do sjølv, kle seg sjølv, vente på tur. </w:t>
      </w:r>
    </w:p>
    <w:p w14:paraId="550B5248" w14:textId="3BA9ABE1" w:rsidR="00E51BDC" w:rsidRPr="00544A36" w:rsidRDefault="003A4EFB" w:rsidP="00E51BDC">
      <w:pPr>
        <w:pStyle w:val="paragraph"/>
        <w:shd w:val="clear" w:color="auto" w:fill="FFFFFF"/>
        <w:spacing w:line="360" w:lineRule="auto"/>
        <w:ind w:left="1080"/>
        <w:rPr>
          <w:rFonts w:ascii="Calibri" w:eastAsiaTheme="majorEastAsia" w:hAnsi="Calibri" w:cs="Calibri"/>
          <w:b/>
          <w:bCs/>
          <w:color w:val="424242"/>
        </w:rPr>
      </w:pPr>
      <w:r w:rsidRPr="00544A36">
        <w:rPr>
          <w:rStyle w:val="eop"/>
          <w:rFonts w:ascii="Calibri" w:eastAsiaTheme="majorEastAsia" w:hAnsi="Calibri" w:cs="Calibri"/>
          <w:b/>
          <w:bCs/>
          <w:noProof/>
          <w:color w:val="424242"/>
        </w:rPr>
        <w:lastRenderedPageBreak/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2912CEF8" wp14:editId="13830107">
                <wp:simplePos x="0" y="0"/>
                <wp:positionH relativeFrom="margin">
                  <wp:align>right</wp:align>
                </wp:positionH>
                <wp:positionV relativeFrom="paragraph">
                  <wp:posOffset>-503555</wp:posOffset>
                </wp:positionV>
                <wp:extent cx="5746750" cy="2641600"/>
                <wp:effectExtent l="0" t="0" r="25400" b="25400"/>
                <wp:wrapSquare wrapText="bothSides"/>
                <wp:docPr id="72698260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FB93" w14:textId="1F9C035A" w:rsidR="003A4EFB" w:rsidRPr="003A4EFB" w:rsidRDefault="00F40BE5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Notat: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2CEF8" id="_x0000_s1032" type="#_x0000_t202" style="position:absolute;left:0;text-align:left;margin-left:401.3pt;margin-top:-39.65pt;width:452.5pt;height:208pt;z-index:25165825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">
                <v:textbox>
                  <w:txbxContent>
                    <w:p w14:paraId="2DA3FB93" w14:textId="1F9C035A" w:rsidR="003A4EFB" w:rsidRPr="003A4EFB" w:rsidRDefault="00F40BE5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Notat: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1BDC" w:rsidRPr="00544A36">
        <w:rPr>
          <w:rFonts w:ascii="Calibri" w:eastAsiaTheme="majorEastAsia" w:hAnsi="Calibri" w:cs="Calibri"/>
          <w:b/>
          <w:bCs/>
          <w:color w:val="424242"/>
        </w:rPr>
        <w:t> </w:t>
      </w:r>
    </w:p>
    <w:p w14:paraId="556DA8FA" w14:textId="76A877AC" w:rsidR="00AC4D8B" w:rsidRPr="00544A36" w:rsidRDefault="003A4EFB" w:rsidP="003A4EFB">
      <w:pPr>
        <w:pStyle w:val="paragraph"/>
        <w:shd w:val="clear" w:color="auto" w:fill="FFFFFF"/>
        <w:spacing w:line="360" w:lineRule="auto"/>
        <w:rPr>
          <w:rFonts w:ascii="Calibri" w:hAnsi="Calibri" w:cs="Calibri"/>
          <w:b/>
          <w:bCs/>
        </w:rPr>
      </w:pPr>
      <w:r w:rsidRPr="00544A36">
        <w:rPr>
          <w:rFonts w:ascii="Calibri" w:hAnsi="Calibri" w:cs="Calibri"/>
          <w:b/>
          <w:bCs/>
          <w:noProof/>
          <w:lang w:val="nb-NO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00E0DFAC" wp14:editId="1FF3D021">
                <wp:simplePos x="0" y="0"/>
                <wp:positionH relativeFrom="margin">
                  <wp:align>left</wp:align>
                </wp:positionH>
                <wp:positionV relativeFrom="paragraph">
                  <wp:posOffset>741045</wp:posOffset>
                </wp:positionV>
                <wp:extent cx="5791200" cy="3314700"/>
                <wp:effectExtent l="0" t="0" r="19050" b="19050"/>
                <wp:wrapSquare wrapText="bothSides"/>
                <wp:docPr id="299274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01B78" w14:textId="39E4C86B" w:rsidR="003A4EFB" w:rsidRPr="003A4EFB" w:rsidRDefault="00F40BE5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Notat: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DFAC" id="_x0000_s1033" type="#_x0000_t202" style="position:absolute;margin-left:0;margin-top:58.35pt;width:456pt;height:261pt;z-index:25165825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">
                <v:textbox>
                  <w:txbxContent>
                    <w:p w14:paraId="40601B78" w14:textId="39E4C86B" w:rsidR="003A4EFB" w:rsidRPr="003A4EFB" w:rsidRDefault="00F40BE5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Notat: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4D8B" w:rsidRPr="00544A36">
        <w:rPr>
          <w:rFonts w:ascii="Calibri" w:hAnsi="Calibri" w:cs="Calibri"/>
          <w:b/>
          <w:bCs/>
        </w:rPr>
        <w:t>Er det andre forhold som dykk meiner skulen bør ha informasjon om?  </w:t>
      </w:r>
      <w:r w:rsidR="00AC4D8B" w:rsidRPr="00544A36">
        <w:rPr>
          <w:rFonts w:ascii="Calibri" w:hAnsi="Calibri" w:cs="Calibri"/>
          <w:b/>
          <w:bCs/>
        </w:rPr>
        <w:br/>
        <w:t>(syn, høyrsel, konsentrasjon, bruk av medisin og anna av betyding).  </w:t>
      </w:r>
    </w:p>
    <w:p w14:paraId="6AF84F11" w14:textId="7B1BDADE" w:rsidR="00AC4D8B" w:rsidRPr="00544A36" w:rsidRDefault="00AC4D8B" w:rsidP="00AC4D8B">
      <w:pPr>
        <w:pStyle w:val="paragraph"/>
        <w:shd w:val="clear" w:color="auto" w:fill="FFFFFF"/>
        <w:spacing w:line="360" w:lineRule="auto"/>
        <w:rPr>
          <w:rFonts w:ascii="Calibri" w:hAnsi="Calibri" w:cs="Calibri"/>
          <w:b/>
          <w:bCs/>
        </w:rPr>
      </w:pPr>
      <w:r w:rsidRPr="00544A36">
        <w:rPr>
          <w:rFonts w:ascii="Calibri" w:hAnsi="Calibri" w:cs="Calibri"/>
          <w:b/>
          <w:bCs/>
          <w:lang w:val="nb-NO"/>
        </w:rPr>
        <w:t> </w:t>
      </w:r>
      <w:r w:rsidRPr="00544A36">
        <w:rPr>
          <w:rFonts w:ascii="Calibri" w:hAnsi="Calibri" w:cs="Calibri"/>
          <w:b/>
          <w:bCs/>
        </w:rPr>
        <w:t> </w:t>
      </w:r>
    </w:p>
    <w:p w14:paraId="52FE2D9F" w14:textId="77777777" w:rsidR="00AC4D8B" w:rsidRPr="00544A36" w:rsidRDefault="00AC4D8B" w:rsidP="00AC4D8B">
      <w:pPr>
        <w:pStyle w:val="paragraph"/>
        <w:shd w:val="clear" w:color="auto" w:fill="FFFFFF"/>
        <w:spacing w:line="360" w:lineRule="auto"/>
        <w:rPr>
          <w:rFonts w:ascii="Calibri" w:hAnsi="Calibri" w:cs="Calibri"/>
          <w:b/>
          <w:bCs/>
        </w:rPr>
      </w:pPr>
      <w:r w:rsidRPr="00544A36">
        <w:rPr>
          <w:rFonts w:ascii="Calibri" w:hAnsi="Calibri" w:cs="Calibri"/>
          <w:b/>
          <w:bCs/>
          <w:lang w:val="nb-NO"/>
        </w:rPr>
        <w:t> </w:t>
      </w:r>
      <w:r w:rsidRPr="00544A36">
        <w:rPr>
          <w:rFonts w:ascii="Calibri" w:hAnsi="Calibri" w:cs="Calibri"/>
          <w:b/>
          <w:bCs/>
        </w:rPr>
        <w:t> </w:t>
      </w:r>
    </w:p>
    <w:p w14:paraId="7C28FCB5" w14:textId="7D761AC8" w:rsidR="00AC4D8B" w:rsidRPr="00544A36" w:rsidRDefault="00AC4D8B" w:rsidP="00AC4D8B">
      <w:pPr>
        <w:pStyle w:val="paragraph"/>
        <w:shd w:val="clear" w:color="auto" w:fill="FFFFFF"/>
        <w:spacing w:line="360" w:lineRule="auto"/>
        <w:rPr>
          <w:rFonts w:ascii="Calibri" w:hAnsi="Calibri" w:cs="Calibri"/>
          <w:b/>
          <w:bCs/>
        </w:rPr>
      </w:pPr>
      <w:r w:rsidRPr="00544A36">
        <w:rPr>
          <w:rFonts w:ascii="Calibri" w:hAnsi="Calibri" w:cs="Calibri"/>
          <w:b/>
          <w:bCs/>
          <w:lang w:val="nb-NO"/>
        </w:rPr>
        <w:t> </w:t>
      </w:r>
      <w:r w:rsidRPr="00544A36">
        <w:rPr>
          <w:rFonts w:ascii="Calibri" w:hAnsi="Calibri" w:cs="Calibri"/>
          <w:b/>
          <w:bCs/>
        </w:rPr>
        <w:t> </w:t>
      </w:r>
    </w:p>
    <w:p w14:paraId="4B73A4B0" w14:textId="77777777" w:rsidR="00AC4D8B" w:rsidRPr="00544A36" w:rsidRDefault="00AC4D8B" w:rsidP="00AC4D8B">
      <w:pPr>
        <w:pStyle w:val="paragraph"/>
        <w:shd w:val="clear" w:color="auto" w:fill="FFFFFF"/>
        <w:spacing w:line="360" w:lineRule="auto"/>
        <w:rPr>
          <w:rFonts w:ascii="Calibri" w:hAnsi="Calibri" w:cs="Calibri"/>
          <w:b/>
          <w:bCs/>
        </w:rPr>
      </w:pPr>
      <w:r w:rsidRPr="00544A36">
        <w:rPr>
          <w:rFonts w:ascii="Calibri" w:hAnsi="Calibri" w:cs="Calibri"/>
          <w:b/>
          <w:bCs/>
          <w:lang w:val="nb-NO"/>
        </w:rPr>
        <w:lastRenderedPageBreak/>
        <w:t> </w:t>
      </w:r>
      <w:r w:rsidRPr="00544A36">
        <w:rPr>
          <w:rFonts w:ascii="Calibri" w:hAnsi="Calibri" w:cs="Calibri"/>
          <w:b/>
          <w:bCs/>
        </w:rPr>
        <w:t> </w:t>
      </w:r>
    </w:p>
    <w:p w14:paraId="2E81D45F" w14:textId="0BFD933A" w:rsidR="00AC4D8B" w:rsidRPr="00544A36" w:rsidRDefault="003A4EFB" w:rsidP="00E51BDC">
      <w:pPr>
        <w:pStyle w:val="paragraph"/>
        <w:numPr>
          <w:ilvl w:val="0"/>
          <w:numId w:val="29"/>
        </w:numPr>
        <w:shd w:val="clear" w:color="auto" w:fill="FFFFFF"/>
        <w:spacing w:line="360" w:lineRule="auto"/>
        <w:rPr>
          <w:rFonts w:ascii="Calibri" w:hAnsi="Calibri" w:cs="Calibri"/>
        </w:rPr>
      </w:pPr>
      <w:r w:rsidRPr="001E13ED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2CEBFA05" wp14:editId="362FB9B9">
                <wp:simplePos x="0" y="0"/>
                <wp:positionH relativeFrom="column">
                  <wp:posOffset>113030</wp:posOffset>
                </wp:positionH>
                <wp:positionV relativeFrom="paragraph">
                  <wp:posOffset>636905</wp:posOffset>
                </wp:positionV>
                <wp:extent cx="5435600" cy="2705100"/>
                <wp:effectExtent l="0" t="0" r="12700" b="19050"/>
                <wp:wrapSquare wrapText="bothSides"/>
                <wp:docPr id="15865912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C65B5" w14:textId="3FC777B9" w:rsidR="003A4EFB" w:rsidRPr="003A4EFB" w:rsidRDefault="00F40BE5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Notat: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FA05" id="_x0000_s1034" type="#_x0000_t202" style="position:absolute;left:0;text-align:left;margin-left:8.9pt;margin-top:50.15pt;width:428pt;height:213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">
                <v:textbox>
                  <w:txbxContent>
                    <w:p w14:paraId="7DFC65B5" w14:textId="3FC777B9" w:rsidR="003A4EFB" w:rsidRPr="003A4EFB" w:rsidRDefault="00F40BE5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Notat: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4D8B" w:rsidRPr="001E13ED">
        <w:rPr>
          <w:rFonts w:ascii="Calibri" w:hAnsi="Calibri" w:cs="Calibri"/>
          <w:b/>
          <w:bCs/>
        </w:rPr>
        <w:t>Er det situasjonar eller områdar der barnet treng spesiell omsorg/oppfølging?</w:t>
      </w:r>
      <w:r w:rsidR="00AC4D8B" w:rsidRPr="00544A36">
        <w:rPr>
          <w:rFonts w:ascii="Calibri" w:hAnsi="Calibri" w:cs="Calibri"/>
          <w:lang w:val="nb-NO"/>
        </w:rPr>
        <w:t> </w:t>
      </w:r>
      <w:r w:rsidR="00AC4D8B" w:rsidRPr="00544A36">
        <w:rPr>
          <w:rFonts w:ascii="Calibri" w:hAnsi="Calibri" w:cs="Calibri"/>
        </w:rPr>
        <w:t> </w:t>
      </w:r>
    </w:p>
    <w:p w14:paraId="5DC267A2" w14:textId="73C02F7A" w:rsidR="00AC4D8B" w:rsidRPr="00544A36" w:rsidRDefault="00AC4D8B" w:rsidP="00AC4D8B">
      <w:pPr>
        <w:pStyle w:val="paragraph"/>
        <w:shd w:val="clear" w:color="auto" w:fill="FFFFFF"/>
        <w:spacing w:line="360" w:lineRule="auto"/>
        <w:rPr>
          <w:rFonts w:ascii="Calibri" w:hAnsi="Calibri" w:cs="Calibri"/>
          <w:b/>
          <w:bCs/>
        </w:rPr>
      </w:pPr>
      <w:r w:rsidRPr="00544A36">
        <w:rPr>
          <w:rFonts w:ascii="Calibri" w:hAnsi="Calibri" w:cs="Calibri"/>
          <w:b/>
          <w:bCs/>
        </w:rPr>
        <w:t> </w:t>
      </w:r>
    </w:p>
    <w:p w14:paraId="05AEA236" w14:textId="77777777" w:rsidR="00DA5ADF" w:rsidRPr="00544A36" w:rsidRDefault="00DA5ADF" w:rsidP="00DA5ADF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b/>
          <w:bCs/>
        </w:rPr>
      </w:pPr>
    </w:p>
    <w:p w14:paraId="615DE3A7" w14:textId="77777777" w:rsidR="00CB1DC4" w:rsidRPr="00544A36" w:rsidRDefault="00CB1DC4" w:rsidP="00CB1DC4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b/>
          <w:bCs/>
          <w:lang w:val="nb-NO"/>
        </w:rPr>
        <w:t>AVSLUTNING </w:t>
      </w:r>
      <w:r w:rsidRPr="00544A36">
        <w:rPr>
          <w:rStyle w:val="eop"/>
          <w:rFonts w:ascii="Calibri" w:eastAsiaTheme="majorEastAsia" w:hAnsi="Calibri" w:cs="Calibri"/>
        </w:rPr>
        <w:t> </w:t>
      </w:r>
    </w:p>
    <w:p w14:paraId="69F3684A" w14:textId="77777777" w:rsidR="00CB1DC4" w:rsidRPr="00544A36" w:rsidRDefault="00CB1DC4" w:rsidP="00E51BDC">
      <w:pPr>
        <w:pStyle w:val="paragraph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1080" w:firstLine="0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>Oppsummering av kva som er sagt og avtalt.</w:t>
      </w:r>
      <w:r w:rsidRPr="00544A36">
        <w:rPr>
          <w:rStyle w:val="eop"/>
          <w:rFonts w:ascii="Calibri" w:eastAsiaTheme="majorEastAsia" w:hAnsi="Calibri" w:cs="Calibri"/>
          <w:color w:val="000000"/>
        </w:rPr>
        <w:t> </w:t>
      </w:r>
    </w:p>
    <w:p w14:paraId="39F4CAEE" w14:textId="77777777" w:rsidR="00CB1DC4" w:rsidRPr="00544A36" w:rsidRDefault="00CB1DC4" w:rsidP="00E51BDC">
      <w:pPr>
        <w:pStyle w:val="paragraph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ind w:left="1080" w:firstLine="0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 xml:space="preserve">Plan for </w:t>
      </w:r>
      <w:proofErr w:type="spellStart"/>
      <w:r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>vidare</w:t>
      </w:r>
      <w:proofErr w:type="spellEnd"/>
      <w:r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 xml:space="preserve"> oppfølging.</w:t>
      </w:r>
      <w:r w:rsidRPr="00544A36">
        <w:rPr>
          <w:rStyle w:val="eop"/>
          <w:rFonts w:ascii="Calibri" w:eastAsiaTheme="majorEastAsia" w:hAnsi="Calibri" w:cs="Calibri"/>
          <w:color w:val="000000"/>
        </w:rPr>
        <w:t> </w:t>
      </w:r>
    </w:p>
    <w:p w14:paraId="48E81A92" w14:textId="6CD800EF" w:rsidR="00AE57BD" w:rsidRPr="00FF4222" w:rsidRDefault="00CB1DC4" w:rsidP="00FF4222">
      <w:pPr>
        <w:pStyle w:val="paragraph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1080" w:firstLine="0"/>
        <w:textAlignment w:val="baseline"/>
        <w:rPr>
          <w:rFonts w:ascii="Calibri" w:hAnsi="Calibri" w:cs="Calibri"/>
        </w:rPr>
      </w:pPr>
      <w:r w:rsidRPr="00544A36">
        <w:rPr>
          <w:rStyle w:val="normaltextrun"/>
          <w:rFonts w:ascii="Calibri" w:eastAsiaTheme="majorEastAsia" w:hAnsi="Calibri" w:cs="Calibri"/>
          <w:color w:val="000000"/>
          <w:lang w:val="nb-NO"/>
        </w:rPr>
        <w:t>Andre spørsmål.</w:t>
      </w:r>
      <w:r w:rsidRPr="00544A36">
        <w:rPr>
          <w:rStyle w:val="eop"/>
          <w:rFonts w:ascii="Calibri" w:eastAsiaTheme="majorEastAsia" w:hAnsi="Calibri" w:cs="Calibri"/>
          <w:color w:val="000000"/>
        </w:rPr>
        <w:t> </w:t>
      </w:r>
    </w:p>
    <w:p w14:paraId="4455EB2F" w14:textId="1877D9B8" w:rsidR="006B38A4" w:rsidRPr="00544A36" w:rsidRDefault="00CB1DC4" w:rsidP="006B38A4">
      <w:pPr>
        <w:ind w:left="720"/>
        <w:rPr>
          <w:rFonts w:ascii="Calibri" w:hAnsi="Calibri" w:cs="Calibri"/>
          <w:sz w:val="24"/>
          <w:szCs w:val="24"/>
        </w:rPr>
      </w:pPr>
      <w:r w:rsidRPr="00544A36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5B2C002E" wp14:editId="4F186F1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51830" cy="2434590"/>
                <wp:effectExtent l="0" t="0" r="20320" b="22860"/>
                <wp:wrapSquare wrapText="bothSides"/>
                <wp:docPr id="77710006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830" cy="2434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6471D" w14:textId="2B6091DA" w:rsidR="00CB1DC4" w:rsidRPr="00CB1DC4" w:rsidRDefault="00CB1DC4">
                            <w:pPr>
                              <w:rPr>
                                <w:lang w:val="nb-NO"/>
                              </w:rPr>
                            </w:pPr>
                            <w:r>
                              <w:t xml:space="preserve">Notat: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C002E" id="_x0000_s1035" type="#_x0000_t202" style="position:absolute;left:0;text-align:left;margin-left:401.7pt;margin-top:0;width:452.9pt;height:191.7pt;z-index:25165825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">
                <v:textbox>
                  <w:txbxContent>
                    <w:p w14:paraId="2736471D" w14:textId="2B6091DA" w:rsidR="00CB1DC4" w:rsidRPr="00CB1DC4" w:rsidRDefault="00CB1DC4">
                      <w:pPr>
                        <w:rPr>
                          <w:lang w:val="nb-NO"/>
                        </w:rPr>
                      </w:pPr>
                      <w:r>
                        <w:t xml:space="preserve">Notat: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="Calibri" w:hAnsi="Calibri" w:cs="Calibri"/>
          <w:b w:val="0"/>
          <w:bCs w:val="0"/>
          <w:color w:val="auto"/>
          <w:sz w:val="24"/>
          <w:szCs w:val="24"/>
        </w:rPr>
        <w:id w:val="-1213343973"/>
        <w:docPartObj>
          <w:docPartGallery w:val="Cover Pages"/>
        </w:docPartObj>
      </w:sdtPr>
      <w:sdtEndPr/>
      <w:sdtContent>
        <w:p w14:paraId="55F677EB" w14:textId="57FD7A28" w:rsidR="002C06EE" w:rsidRPr="00544A36" w:rsidRDefault="002C06EE" w:rsidP="00BC2483">
          <w:pPr>
            <w:pStyle w:val="bakside--verst"/>
            <w:rPr>
              <w:rFonts w:ascii="Calibri" w:hAnsi="Calibri" w:cs="Calibri"/>
              <w:sz w:val="24"/>
              <w:szCs w:val="24"/>
            </w:rPr>
          </w:pPr>
          <w:r w:rsidRPr="00544A36">
            <w:rPr>
              <w:rFonts w:ascii="Calibri" w:hAnsi="Calibri" w:cs="Calibri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243" behindDoc="0" locked="1" layoutInCell="1" allowOverlap="1" wp14:anchorId="77F1D2CD" wp14:editId="1330E96D">
                    <wp:simplePos x="0" y="0"/>
                    <wp:positionH relativeFrom="column">
                      <wp:posOffset>1389380</wp:posOffset>
                    </wp:positionH>
                    <wp:positionV relativeFrom="page">
                      <wp:posOffset>9036050</wp:posOffset>
                    </wp:positionV>
                    <wp:extent cx="4404240" cy="585360"/>
                    <wp:effectExtent l="0" t="0" r="0" b="5715"/>
                    <wp:wrapNone/>
                    <wp:docPr id="1700306450" name="Kontaktinformasjon" descr="Kontaktinformasj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4240" cy="585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C91516" w14:textId="77777777" w:rsidR="002C06EE" w:rsidRPr="00D23E35" w:rsidRDefault="002C06EE" w:rsidP="00BC2483">
                                <w:pPr>
                                  <w:pStyle w:val="bakside--adresse"/>
                                  <w:rPr>
                                    <w:color w:val="FFFFFF" w:themeColor="background1"/>
                                  </w:rPr>
                                </w:pPr>
                                <w:r w:rsidRPr="00D23E35">
                                  <w:rPr>
                                    <w:color w:val="FFFFFF" w:themeColor="background1"/>
                                  </w:rPr>
                                  <w:t>Valle kommune</w:t>
                                </w:r>
                                <w:r w:rsidRPr="00D23E35">
                                  <w:rPr>
                                    <w:color w:val="FFFFFF" w:themeColor="background1"/>
                                  </w:rPr>
                                  <w:tab/>
                                  <w:t>Sentralbord: +47 37 93 75 00</w:t>
                                </w:r>
                              </w:p>
                              <w:p w14:paraId="2F3AB5F9" w14:textId="77777777" w:rsidR="002C06EE" w:rsidRPr="00D23E35" w:rsidRDefault="002C06EE" w:rsidP="00BC2483">
                                <w:pPr>
                                  <w:pStyle w:val="bakside--adresse"/>
                                  <w:rPr>
                                    <w:color w:val="FFFFFF" w:themeColor="background1"/>
                                  </w:rPr>
                                </w:pPr>
                                <w:r w:rsidRPr="00D23E35">
                                  <w:rPr>
                                    <w:color w:val="FFFFFF" w:themeColor="background1"/>
                                  </w:rPr>
                                  <w:t>Postboks 4</w:t>
                                </w:r>
                                <w:r w:rsidRPr="00D23E35">
                                  <w:rPr>
                                    <w:color w:val="FFFFFF" w:themeColor="background1"/>
                                  </w:rPr>
                                  <w:tab/>
                                  <w:t>E-post: post@valle.kommune.no</w:t>
                                </w:r>
                              </w:p>
                              <w:p w14:paraId="7A63E825" w14:textId="77777777" w:rsidR="002C06EE" w:rsidRPr="00D23E35" w:rsidRDefault="002C06EE" w:rsidP="00BC2483">
                                <w:pPr>
                                  <w:pStyle w:val="bakside--adresse"/>
                                  <w:rPr>
                                    <w:color w:val="FFFFFF" w:themeColor="background1"/>
                                  </w:rPr>
                                </w:pPr>
                                <w:r w:rsidRPr="00D23E35">
                                  <w:rPr>
                                    <w:color w:val="FFFFFF" w:themeColor="background1"/>
                                  </w:rPr>
                                  <w:t>4746 Valle</w:t>
                                </w:r>
                                <w:r w:rsidRPr="00D23E35">
                                  <w:rPr>
                                    <w:color w:val="FFFFFF" w:themeColor="background1"/>
                                  </w:rPr>
                                  <w:tab/>
                                  <w:t>www.valle.kommune.no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F1D2CD" id="Kontaktinformasjon" o:spid="_x0000_s1036" type="#_x0000_t202" alt="Kontaktinformasjon" style="position:absolute;margin-left:109.4pt;margin-top:711.5pt;width:346.8pt;height:46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" filled="f" stroked="f" strokeweight=".5pt">
                    <v:textbox>
                      <w:txbxContent>
                        <w:p w14:paraId="1AC91516" w14:textId="77777777" w:rsidR="002C06EE" w:rsidRPr="00D23E35" w:rsidRDefault="002C06EE" w:rsidP="00BC2483">
                          <w:pPr>
                            <w:pStyle w:val="bakside--adresse"/>
                            <w:rPr>
                              <w:color w:val="FFFFFF" w:themeColor="background1"/>
                            </w:rPr>
                          </w:pPr>
                          <w:r w:rsidRPr="00D23E35">
                            <w:rPr>
                              <w:color w:val="FFFFFF" w:themeColor="background1"/>
                            </w:rPr>
                            <w:t>Valle kommune</w:t>
                          </w:r>
                          <w:r w:rsidRPr="00D23E35">
                            <w:rPr>
                              <w:color w:val="FFFFFF" w:themeColor="background1"/>
                            </w:rPr>
                            <w:tab/>
                            <w:t>Sentralbord: +47 37 93 75 00</w:t>
                          </w:r>
                        </w:p>
                        <w:p w14:paraId="2F3AB5F9" w14:textId="77777777" w:rsidR="002C06EE" w:rsidRPr="00D23E35" w:rsidRDefault="002C06EE" w:rsidP="00BC2483">
                          <w:pPr>
                            <w:pStyle w:val="bakside--adresse"/>
                            <w:rPr>
                              <w:color w:val="FFFFFF" w:themeColor="background1"/>
                            </w:rPr>
                          </w:pPr>
                          <w:r w:rsidRPr="00D23E35">
                            <w:rPr>
                              <w:color w:val="FFFFFF" w:themeColor="background1"/>
                            </w:rPr>
                            <w:t>Postboks 4</w:t>
                          </w:r>
                          <w:r w:rsidRPr="00D23E35">
                            <w:rPr>
                              <w:color w:val="FFFFFF" w:themeColor="background1"/>
                            </w:rPr>
                            <w:tab/>
                            <w:t>E-post: post@valle.kommune.no</w:t>
                          </w:r>
                        </w:p>
                        <w:p w14:paraId="7A63E825" w14:textId="77777777" w:rsidR="002C06EE" w:rsidRPr="00D23E35" w:rsidRDefault="002C06EE" w:rsidP="00BC2483">
                          <w:pPr>
                            <w:pStyle w:val="bakside--adresse"/>
                            <w:rPr>
                              <w:color w:val="FFFFFF" w:themeColor="background1"/>
                            </w:rPr>
                          </w:pPr>
                          <w:r w:rsidRPr="00D23E35">
                            <w:rPr>
                              <w:color w:val="FFFFFF" w:themeColor="background1"/>
                            </w:rPr>
                            <w:t>4746 Valle</w:t>
                          </w:r>
                          <w:r w:rsidRPr="00D23E35">
                            <w:rPr>
                              <w:color w:val="FFFFFF" w:themeColor="background1"/>
                            </w:rPr>
                            <w:tab/>
                            <w:t>www.valle.kommune.no</w:t>
                          </w:r>
                        </w:p>
                      </w:txbxContent>
                    </v:textbox>
                    <w10:wrap anchory="page"/>
                    <w10:anchorlock/>
                  </v:shape>
                </w:pict>
              </mc:Fallback>
            </mc:AlternateContent>
          </w:r>
          <w:r w:rsidRPr="00544A36">
            <w:rPr>
              <w:rFonts w:ascii="Calibri" w:hAnsi="Calibri" w:cs="Calibri"/>
              <w:noProof/>
              <w:sz w:val="24"/>
              <w:szCs w:val="24"/>
            </w:rPr>
            <mc:AlternateContent>
              <mc:Choice Requires="wps">
                <w:drawing>
                  <wp:anchor distT="0" distB="1577340" distL="114300" distR="114300" simplePos="0" relativeHeight="251658241" behindDoc="0" locked="1" layoutInCell="1" allowOverlap="1" wp14:anchorId="5677C440" wp14:editId="4BB0BA4B">
                    <wp:simplePos x="0" y="0"/>
                    <wp:positionH relativeFrom="column">
                      <wp:posOffset>0</wp:posOffset>
                    </wp:positionH>
                    <wp:positionV relativeFrom="page">
                      <wp:posOffset>9792970</wp:posOffset>
                    </wp:positionV>
                    <wp:extent cx="5759450" cy="0"/>
                    <wp:effectExtent l="0" t="0" r="0" b="0"/>
                    <wp:wrapNone/>
                    <wp:docPr id="1872990481" name="Linje bun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9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2D813585" id="Linje bunn" o:spid="_x0000_s1026" alt="&quot;&quot;" style="position:absolute;z-index:251658241;visibility:visible;mso-wrap-style:square;mso-width-percent:0;mso-wrap-distance-left:9pt;mso-wrap-distance-top:0;mso-wrap-distance-right:9pt;mso-wrap-distance-bottom:124.2pt;mso-position-horizontal:absolute;mso-position-horizontal-relative:text;mso-position-vertical:absolute;mso-position-vertical-relative:page;mso-width-percent:0;mso-width-relative:margin" from="0,771.1pt" to="453.5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" strokecolor="white [3212]" strokeweight="1pt">
                    <v:stroke endcap="round"/>
                    <w10:wrap anchory="page"/>
                    <w10:anchorlock/>
                  </v:line>
                </w:pict>
              </mc:Fallback>
            </mc:AlternateContent>
          </w:r>
          <w:r w:rsidRPr="00544A36">
            <w:rPr>
              <w:rFonts w:ascii="Calibri" w:hAnsi="Calibri" w:cs="Calibri"/>
              <w:noProof/>
              <w:sz w:val="24"/>
              <w:szCs w:val="24"/>
            </w:rPr>
            <mc:AlternateContent>
              <mc:Choice Requires="wps">
                <w:drawing>
                  <wp:anchor distT="0" distB="521970" distL="114300" distR="114300" simplePos="0" relativeHeight="251658240" behindDoc="0" locked="1" layoutInCell="1" allowOverlap="1" wp14:anchorId="55E7B06D" wp14:editId="346835FE">
                    <wp:simplePos x="0" y="0"/>
                    <wp:positionH relativeFrom="column">
                      <wp:posOffset>0</wp:posOffset>
                    </wp:positionH>
                    <wp:positionV relativeFrom="page">
                      <wp:posOffset>1338580</wp:posOffset>
                    </wp:positionV>
                    <wp:extent cx="5759640" cy="0"/>
                    <wp:effectExtent l="0" t="0" r="0" b="0"/>
                    <wp:wrapTopAndBottom/>
                    <wp:docPr id="485820663" name="Linje topp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964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325D6834" id="Linje topp" o:spid="_x0000_s1026" alt="&quot;&quot;" style="position:absolute;z-index:251658240;visibility:visible;mso-wrap-style:square;mso-width-percent:0;mso-wrap-distance-left:9pt;mso-wrap-distance-top:0;mso-wrap-distance-right:9pt;mso-wrap-distance-bottom:41.1pt;mso-position-horizontal:absolute;mso-position-horizontal-relative:text;mso-position-vertical:absolute;mso-position-vertical-relative:page;mso-width-percent:0;mso-width-relative:margin" from="0,105.4pt" to="453.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" strokecolor="white [3212]" strokeweight="1pt">
                    <v:stroke endcap="round"/>
                    <w10:wrap type="topAndBottom" anchory="page"/>
                    <w10:anchorlock/>
                  </v:line>
                </w:pict>
              </mc:Fallback>
            </mc:AlternateContent>
          </w:r>
          <w:r w:rsidRPr="00544A36">
            <w:rPr>
              <w:rFonts w:ascii="Calibri" w:hAnsi="Calibri" w:cs="Calibri"/>
              <w:noProof/>
              <w:sz w:val="24"/>
              <w:szCs w:val="24"/>
            </w:rPr>
            <w:drawing>
              <wp:anchor distT="0" distB="0" distL="114300" distR="114300" simplePos="0" relativeHeight="251658242" behindDoc="0" locked="1" layoutInCell="1" allowOverlap="1" wp14:anchorId="1CEC166F" wp14:editId="28256CE7">
                <wp:simplePos x="0" y="0"/>
                <wp:positionH relativeFrom="column">
                  <wp:posOffset>5080</wp:posOffset>
                </wp:positionH>
                <wp:positionV relativeFrom="page">
                  <wp:posOffset>9084310</wp:posOffset>
                </wp:positionV>
                <wp:extent cx="1131480" cy="527760"/>
                <wp:effectExtent l="0" t="0" r="0" b="5715"/>
                <wp:wrapTopAndBottom/>
                <wp:docPr id="156312361" name="Valle i Setesdal" descr="Valle i Setesdal kommunevåp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312361" name="Valle i Setesdal" descr="Valle i Setesdal kommunevåpen"/>
                        <pic:cNvPicPr/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1480" cy="527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="Calibri" w:hAnsi="Calibri" w:cs="Calibri"/>
                <w:sz w:val="24"/>
                <w:szCs w:val="24"/>
              </w:rPr>
              <w:alias w:val="Tittel"/>
              <w:tag w:val=""/>
              <w:id w:val="523286957"/>
              <w:placeholder>
                <w:docPart w:val="2878BE3FCD254EF3B78818709F5158F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13E9C" w:rsidRPr="00544A36">
                <w:rPr>
                  <w:rFonts w:ascii="Calibri" w:hAnsi="Calibri" w:cs="Calibri"/>
                  <w:sz w:val="24"/>
                  <w:szCs w:val="24"/>
                </w:rPr>
                <w:t>Foreldresamtale</w:t>
              </w:r>
            </w:sdtContent>
          </w:sdt>
          <w:r w:rsidRPr="00544A36">
            <w:rPr>
              <w:rFonts w:ascii="Calibri" w:hAnsi="Calibri" w:cs="Calibri"/>
              <w:noProof/>
              <w:sz w:val="24"/>
              <w:szCs w:val="24"/>
            </w:rPr>
            <w:drawing>
              <wp:anchor distT="0" distB="0" distL="114300" distR="114300" simplePos="0" relativeHeight="251658244" behindDoc="1" locked="1" layoutInCell="1" allowOverlap="1" wp14:anchorId="3ECFA5D2" wp14:editId="3F194334">
                <wp:simplePos x="895350" y="179070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10690860"/>
                <wp:effectExtent l="0" t="0" r="3175" b="0"/>
                <wp:wrapNone/>
                <wp:docPr id="794081937" name="Bakgrunn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4081937" name="Bakgrun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0" cy="10690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B6347F0" w14:textId="4D54EBDC" w:rsidR="002C06EE" w:rsidRPr="00544A36" w:rsidRDefault="00E84D91" w:rsidP="00BC2483">
          <w:pPr>
            <w:pStyle w:val="Ingress"/>
            <w:rPr>
              <w:rFonts w:ascii="Calibri" w:hAnsi="Calibri" w:cs="Calibri"/>
              <w:color w:val="FFFFFF" w:themeColor="background1"/>
              <w:sz w:val="24"/>
              <w:szCs w:val="24"/>
            </w:rPr>
          </w:pPr>
        </w:p>
      </w:sdtContent>
    </w:sdt>
    <w:p w14:paraId="5ACBACA9" w14:textId="77777777" w:rsidR="0095676C" w:rsidRPr="00544A36" w:rsidRDefault="0095676C" w:rsidP="0095676C">
      <w:pPr>
        <w:rPr>
          <w:rFonts w:ascii="Calibri" w:hAnsi="Calibri" w:cs="Calibri"/>
          <w:sz w:val="24"/>
          <w:szCs w:val="24"/>
        </w:rPr>
      </w:pPr>
    </w:p>
    <w:sectPr w:rsidR="0095676C" w:rsidRPr="00544A36" w:rsidSect="00683991">
      <w:headerReference w:type="default" r:id="rId17"/>
      <w:footerReference w:type="default" r:id="rId18"/>
      <w:pgSz w:w="11906" w:h="16838"/>
      <w:pgMar w:top="1258" w:right="1412" w:bottom="2268" w:left="1412" w:header="709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2D9D4" w14:textId="77777777" w:rsidR="00E84D91" w:rsidRDefault="00E84D91" w:rsidP="009E6ABD">
      <w:pPr>
        <w:spacing w:after="0" w:line="240" w:lineRule="auto"/>
      </w:pPr>
      <w:r>
        <w:separator/>
      </w:r>
    </w:p>
  </w:endnote>
  <w:endnote w:type="continuationSeparator" w:id="0">
    <w:p w14:paraId="08CD271D" w14:textId="77777777" w:rsidR="00E84D91" w:rsidRDefault="00E84D91" w:rsidP="009E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D17C7" w14:textId="3A37BC2D" w:rsidR="00683991" w:rsidRDefault="00683991" w:rsidP="00604911">
    <w:pPr>
      <w:pStyle w:val="Bunntekst"/>
      <w:tabs>
        <w:tab w:val="clear" w:pos="9638"/>
        <w:tab w:val="right" w:pos="9072"/>
      </w:tabs>
      <w:ind w:right="10"/>
    </w:pPr>
    <w:r w:rsidRPr="006352F7">
      <w:rPr>
        <w:noProof/>
      </w:rPr>
      <w:drawing>
        <wp:anchor distT="0" distB="0" distL="114300" distR="114300" simplePos="0" relativeHeight="251658241" behindDoc="0" locked="1" layoutInCell="1" allowOverlap="1" wp14:anchorId="296BBCBB" wp14:editId="2534099B">
          <wp:simplePos x="0" y="0"/>
          <wp:positionH relativeFrom="column">
            <wp:posOffset>1270</wp:posOffset>
          </wp:positionH>
          <wp:positionV relativeFrom="page">
            <wp:posOffset>9667240</wp:posOffset>
          </wp:positionV>
          <wp:extent cx="135255" cy="162560"/>
          <wp:effectExtent l="0" t="0" r="0" b="8890"/>
          <wp:wrapNone/>
          <wp:docPr id="1776967847" name="Kommunevåp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759863" name="Kommunevåpen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" cy="162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alias w:val="Tittel"/>
        <w:tag w:val=""/>
        <w:id w:val="159211820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13E9C">
          <w:t>Foreldresamtale</w:t>
        </w:r>
      </w:sdtContent>
    </w:sdt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795C9" w14:textId="77777777" w:rsidR="00E84D91" w:rsidRDefault="00E84D91" w:rsidP="009E6ABD">
      <w:pPr>
        <w:spacing w:after="0" w:line="240" w:lineRule="auto"/>
      </w:pPr>
      <w:r>
        <w:separator/>
      </w:r>
    </w:p>
  </w:footnote>
  <w:footnote w:type="continuationSeparator" w:id="0">
    <w:p w14:paraId="03AF9537" w14:textId="77777777" w:rsidR="00E84D91" w:rsidRDefault="00E84D91" w:rsidP="009E6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A5A" w14:textId="77777777" w:rsidR="00683991" w:rsidRDefault="00683991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C42E7E" wp14:editId="57386446">
          <wp:simplePos x="895350" y="450850"/>
          <wp:positionH relativeFrom="page">
            <wp:align>left</wp:align>
          </wp:positionH>
          <wp:positionV relativeFrom="page">
            <wp:align>top</wp:align>
          </wp:positionV>
          <wp:extent cx="7560000" cy="10690560"/>
          <wp:effectExtent l="0" t="0" r="3175" b="0"/>
          <wp:wrapNone/>
          <wp:docPr id="1334622644" name="Bakgrun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802793" name="Bakgrunn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A7E75"/>
    <w:multiLevelType w:val="multilevel"/>
    <w:tmpl w:val="602A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EA512F"/>
    <w:multiLevelType w:val="multilevel"/>
    <w:tmpl w:val="97C85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553D5C"/>
    <w:multiLevelType w:val="multilevel"/>
    <w:tmpl w:val="B0343A6C"/>
    <w:styleLink w:val="ValleNummer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merertliste"/>
      <w:lvlText w:val="%2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2">
      <w:start w:val="1"/>
      <w:numFmt w:val="lowerLetter"/>
      <w:pStyle w:val="Nummerertliste2"/>
      <w:lvlText w:val="%3.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3">
      <w:start w:val="1"/>
      <w:numFmt w:val="lowerRoman"/>
      <w:pStyle w:val="Nummerertliste3"/>
      <w:lvlText w:val="%4."/>
      <w:lvlJc w:val="left"/>
      <w:pPr>
        <w:tabs>
          <w:tab w:val="num" w:pos="907"/>
        </w:tabs>
        <w:ind w:left="907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5F2254F"/>
    <w:multiLevelType w:val="multilevel"/>
    <w:tmpl w:val="EEAC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332389"/>
    <w:multiLevelType w:val="multilevel"/>
    <w:tmpl w:val="E736B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8817D8"/>
    <w:multiLevelType w:val="multilevel"/>
    <w:tmpl w:val="DD44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D12116"/>
    <w:multiLevelType w:val="multilevel"/>
    <w:tmpl w:val="F160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817FDC"/>
    <w:multiLevelType w:val="multilevel"/>
    <w:tmpl w:val="CDB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1B59CB"/>
    <w:multiLevelType w:val="multilevel"/>
    <w:tmpl w:val="F62E02AC"/>
    <w:numStyleLink w:val="Overskrifter"/>
  </w:abstractNum>
  <w:abstractNum w:abstractNumId="9" w15:restartNumberingAfterBreak="0">
    <w:nsid w:val="29264E8D"/>
    <w:multiLevelType w:val="multilevel"/>
    <w:tmpl w:val="883C0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CD0CAB"/>
    <w:multiLevelType w:val="multilevel"/>
    <w:tmpl w:val="71B6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4C4EAC"/>
    <w:multiLevelType w:val="multilevel"/>
    <w:tmpl w:val="B1360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8C4996"/>
    <w:multiLevelType w:val="multilevel"/>
    <w:tmpl w:val="72D8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52043D8"/>
    <w:multiLevelType w:val="multilevel"/>
    <w:tmpl w:val="E07C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550856"/>
    <w:multiLevelType w:val="multilevel"/>
    <w:tmpl w:val="02CA5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0C4F4D"/>
    <w:multiLevelType w:val="multilevel"/>
    <w:tmpl w:val="174E6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CE31899"/>
    <w:multiLevelType w:val="multilevel"/>
    <w:tmpl w:val="CA6C2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02F0658"/>
    <w:multiLevelType w:val="multilevel"/>
    <w:tmpl w:val="1D22E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0E97DD4"/>
    <w:multiLevelType w:val="multilevel"/>
    <w:tmpl w:val="21CC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3E27E39"/>
    <w:multiLevelType w:val="multilevel"/>
    <w:tmpl w:val="FB2EE074"/>
    <w:styleLink w:val="VallePunkter"/>
    <w:lvl w:ilvl="0">
      <w:start w:val="1"/>
      <w:numFmt w:val="bullet"/>
      <w:pStyle w:val="Punktliste"/>
      <w:lvlText w:val="▪"/>
      <w:lvlJc w:val="left"/>
      <w:pPr>
        <w:tabs>
          <w:tab w:val="num" w:pos="454"/>
        </w:tabs>
        <w:ind w:left="454" w:hanging="227"/>
      </w:pPr>
      <w:rPr>
        <w:rFonts w:ascii="Aptos" w:hAnsi="Aptos" w:hint="default"/>
        <w:color w:val="17406D" w:themeColor="text2"/>
      </w:rPr>
    </w:lvl>
    <w:lvl w:ilvl="1">
      <w:start w:val="1"/>
      <w:numFmt w:val="bullet"/>
      <w:pStyle w:val="Punktliste2"/>
      <w:lvlText w:val="-"/>
      <w:lvlJc w:val="left"/>
      <w:pPr>
        <w:tabs>
          <w:tab w:val="num" w:pos="680"/>
        </w:tabs>
        <w:ind w:left="680" w:hanging="226"/>
      </w:pPr>
      <w:rPr>
        <w:rFonts w:ascii="Aptos" w:hAnsi="Aptos" w:hint="default"/>
        <w:color w:val="auto"/>
      </w:rPr>
    </w:lvl>
    <w:lvl w:ilvl="2">
      <w:start w:val="1"/>
      <w:numFmt w:val="bullet"/>
      <w:pStyle w:val="Punktliste3"/>
      <w:lvlText w:val="-"/>
      <w:lvlJc w:val="left"/>
      <w:pPr>
        <w:tabs>
          <w:tab w:val="num" w:pos="907"/>
        </w:tabs>
        <w:ind w:left="907" w:hanging="227"/>
      </w:pPr>
      <w:rPr>
        <w:rFonts w:ascii="Aptos" w:hAnsi="Aptos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6A27834"/>
    <w:multiLevelType w:val="multilevel"/>
    <w:tmpl w:val="6910E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2E7C9C"/>
    <w:multiLevelType w:val="multilevel"/>
    <w:tmpl w:val="F62E02AC"/>
    <w:styleLink w:val="Overskrifter"/>
    <w:lvl w:ilvl="0">
      <w:start w:val="1"/>
      <w:numFmt w:val="decimal"/>
      <w:pStyle w:val="Overskrift2"/>
      <w:lvlText w:val="%1."/>
      <w:lvlJc w:val="left"/>
      <w:pPr>
        <w:tabs>
          <w:tab w:val="num" w:pos="454"/>
        </w:tabs>
        <w:ind w:left="284" w:hanging="284"/>
      </w:pPr>
      <w:rPr>
        <w:rFonts w:hint="default"/>
      </w:rPr>
    </w:lvl>
    <w:lvl w:ilvl="1">
      <w:start w:val="1"/>
      <w:numFmt w:val="decimal"/>
      <w:pStyle w:val="Overskrift3"/>
      <w:suff w:val="space"/>
      <w:lvlText w:val="%1.%2"/>
      <w:lvlJc w:val="left"/>
      <w:pPr>
        <w:ind w:left="284" w:hanging="284"/>
      </w:pPr>
      <w:rPr>
        <w:rFonts w:hint="default"/>
      </w:rPr>
    </w:lvl>
    <w:lvl w:ilvl="2">
      <w:start w:val="1"/>
      <w:numFmt w:val="none"/>
      <w:pStyle w:val="Overskrift4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3896C1C"/>
    <w:multiLevelType w:val="multilevel"/>
    <w:tmpl w:val="FB2EE074"/>
    <w:numStyleLink w:val="VallePunkter"/>
  </w:abstractNum>
  <w:abstractNum w:abstractNumId="23" w15:restartNumberingAfterBreak="0">
    <w:nsid w:val="55A14369"/>
    <w:multiLevelType w:val="multilevel"/>
    <w:tmpl w:val="C9381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85B50F3"/>
    <w:multiLevelType w:val="multilevel"/>
    <w:tmpl w:val="A27E5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9D63ABB"/>
    <w:multiLevelType w:val="multilevel"/>
    <w:tmpl w:val="AFFA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1C04640"/>
    <w:multiLevelType w:val="multilevel"/>
    <w:tmpl w:val="72221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3AD33CE"/>
    <w:multiLevelType w:val="multilevel"/>
    <w:tmpl w:val="49141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C649EE"/>
    <w:multiLevelType w:val="multilevel"/>
    <w:tmpl w:val="E6E2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0A830BF"/>
    <w:multiLevelType w:val="multilevel"/>
    <w:tmpl w:val="8F5E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B912AF8"/>
    <w:multiLevelType w:val="multilevel"/>
    <w:tmpl w:val="583E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CD83F36"/>
    <w:multiLevelType w:val="multilevel"/>
    <w:tmpl w:val="573C1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33168693">
    <w:abstractNumId w:val="19"/>
  </w:num>
  <w:num w:numId="2" w16cid:durableId="1157957720">
    <w:abstractNumId w:val="22"/>
  </w:num>
  <w:num w:numId="3" w16cid:durableId="1333490293">
    <w:abstractNumId w:val="2"/>
  </w:num>
  <w:num w:numId="4" w16cid:durableId="2082481903">
    <w:abstractNumId w:val="21"/>
  </w:num>
  <w:num w:numId="5" w16cid:durableId="1634749729">
    <w:abstractNumId w:val="8"/>
  </w:num>
  <w:num w:numId="6" w16cid:durableId="922105446">
    <w:abstractNumId w:val="27"/>
  </w:num>
  <w:num w:numId="7" w16cid:durableId="1703938068">
    <w:abstractNumId w:val="12"/>
  </w:num>
  <w:num w:numId="8" w16cid:durableId="1289169119">
    <w:abstractNumId w:val="5"/>
  </w:num>
  <w:num w:numId="9" w16cid:durableId="1313291069">
    <w:abstractNumId w:val="16"/>
  </w:num>
  <w:num w:numId="10" w16cid:durableId="1335650689">
    <w:abstractNumId w:val="18"/>
  </w:num>
  <w:num w:numId="11" w16cid:durableId="21715050">
    <w:abstractNumId w:val="25"/>
  </w:num>
  <w:num w:numId="12" w16cid:durableId="1996182936">
    <w:abstractNumId w:val="6"/>
  </w:num>
  <w:num w:numId="13" w16cid:durableId="893658576">
    <w:abstractNumId w:val="31"/>
  </w:num>
  <w:num w:numId="14" w16cid:durableId="1785004309">
    <w:abstractNumId w:val="29"/>
  </w:num>
  <w:num w:numId="15" w16cid:durableId="1142698751">
    <w:abstractNumId w:val="9"/>
  </w:num>
  <w:num w:numId="16" w16cid:durableId="617491962">
    <w:abstractNumId w:val="7"/>
  </w:num>
  <w:num w:numId="17" w16cid:durableId="891889148">
    <w:abstractNumId w:val="15"/>
  </w:num>
  <w:num w:numId="18" w16cid:durableId="248739259">
    <w:abstractNumId w:val="30"/>
  </w:num>
  <w:num w:numId="19" w16cid:durableId="1770736543">
    <w:abstractNumId w:val="26"/>
  </w:num>
  <w:num w:numId="20" w16cid:durableId="1286152778">
    <w:abstractNumId w:val="23"/>
  </w:num>
  <w:num w:numId="21" w16cid:durableId="542789342">
    <w:abstractNumId w:val="14"/>
  </w:num>
  <w:num w:numId="22" w16cid:durableId="494684384">
    <w:abstractNumId w:val="24"/>
  </w:num>
  <w:num w:numId="23" w16cid:durableId="2123719717">
    <w:abstractNumId w:val="0"/>
  </w:num>
  <w:num w:numId="24" w16cid:durableId="352727960">
    <w:abstractNumId w:val="11"/>
  </w:num>
  <w:num w:numId="25" w16cid:durableId="1237589401">
    <w:abstractNumId w:val="3"/>
  </w:num>
  <w:num w:numId="26" w16cid:durableId="1953976477">
    <w:abstractNumId w:val="13"/>
  </w:num>
  <w:num w:numId="27" w16cid:durableId="1891071518">
    <w:abstractNumId w:val="28"/>
  </w:num>
  <w:num w:numId="28" w16cid:durableId="853109584">
    <w:abstractNumId w:val="17"/>
  </w:num>
  <w:num w:numId="29" w16cid:durableId="940915923">
    <w:abstractNumId w:val="10"/>
  </w:num>
  <w:num w:numId="30" w16cid:durableId="1452287686">
    <w:abstractNumId w:val="4"/>
  </w:num>
  <w:num w:numId="31" w16cid:durableId="1213812433">
    <w:abstractNumId w:val="20"/>
  </w:num>
  <w:num w:numId="32" w16cid:durableId="266498777">
    <w:abstractNumId w:val="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8A4"/>
    <w:rsid w:val="00004563"/>
    <w:rsid w:val="00013E9C"/>
    <w:rsid w:val="0002139F"/>
    <w:rsid w:val="000257F5"/>
    <w:rsid w:val="00073019"/>
    <w:rsid w:val="00084C18"/>
    <w:rsid w:val="00093E14"/>
    <w:rsid w:val="00093F20"/>
    <w:rsid w:val="000B4448"/>
    <w:rsid w:val="000B63D1"/>
    <w:rsid w:val="000C7B7E"/>
    <w:rsid w:val="000D1294"/>
    <w:rsid w:val="000D7F65"/>
    <w:rsid w:val="00103227"/>
    <w:rsid w:val="00105A64"/>
    <w:rsid w:val="0010653D"/>
    <w:rsid w:val="00113B63"/>
    <w:rsid w:val="001229B3"/>
    <w:rsid w:val="00124FBF"/>
    <w:rsid w:val="00136F7E"/>
    <w:rsid w:val="00142F50"/>
    <w:rsid w:val="001576BD"/>
    <w:rsid w:val="001710DC"/>
    <w:rsid w:val="00191009"/>
    <w:rsid w:val="001E13ED"/>
    <w:rsid w:val="001F1229"/>
    <w:rsid w:val="00202BF2"/>
    <w:rsid w:val="00233A40"/>
    <w:rsid w:val="00243469"/>
    <w:rsid w:val="002556EB"/>
    <w:rsid w:val="0026290A"/>
    <w:rsid w:val="0027028F"/>
    <w:rsid w:val="00284C3C"/>
    <w:rsid w:val="0029034E"/>
    <w:rsid w:val="002A17B9"/>
    <w:rsid w:val="002B0980"/>
    <w:rsid w:val="002B153C"/>
    <w:rsid w:val="002C06EE"/>
    <w:rsid w:val="002D06CE"/>
    <w:rsid w:val="002E10C3"/>
    <w:rsid w:val="002E72F0"/>
    <w:rsid w:val="002E7E45"/>
    <w:rsid w:val="002F0140"/>
    <w:rsid w:val="0031689D"/>
    <w:rsid w:val="00320D1C"/>
    <w:rsid w:val="0032466A"/>
    <w:rsid w:val="003454AE"/>
    <w:rsid w:val="00346D7D"/>
    <w:rsid w:val="00362587"/>
    <w:rsid w:val="00363AD1"/>
    <w:rsid w:val="00370563"/>
    <w:rsid w:val="00376FD2"/>
    <w:rsid w:val="0037728C"/>
    <w:rsid w:val="00385720"/>
    <w:rsid w:val="00392B12"/>
    <w:rsid w:val="003A1438"/>
    <w:rsid w:val="003A4EFB"/>
    <w:rsid w:val="003A5B03"/>
    <w:rsid w:val="003B442A"/>
    <w:rsid w:val="003C1270"/>
    <w:rsid w:val="003D7055"/>
    <w:rsid w:val="003E6953"/>
    <w:rsid w:val="0040574B"/>
    <w:rsid w:val="00405F57"/>
    <w:rsid w:val="00413B46"/>
    <w:rsid w:val="004A5723"/>
    <w:rsid w:val="004D1BFF"/>
    <w:rsid w:val="004D40EA"/>
    <w:rsid w:val="00510040"/>
    <w:rsid w:val="005416AC"/>
    <w:rsid w:val="005426C2"/>
    <w:rsid w:val="00544A36"/>
    <w:rsid w:val="00544AC5"/>
    <w:rsid w:val="00566567"/>
    <w:rsid w:val="00581B15"/>
    <w:rsid w:val="00591040"/>
    <w:rsid w:val="005A2136"/>
    <w:rsid w:val="005A4D09"/>
    <w:rsid w:val="005C083A"/>
    <w:rsid w:val="005D0B46"/>
    <w:rsid w:val="005E1B86"/>
    <w:rsid w:val="005F2809"/>
    <w:rsid w:val="005F4ED0"/>
    <w:rsid w:val="005F6D74"/>
    <w:rsid w:val="00603828"/>
    <w:rsid w:val="00604911"/>
    <w:rsid w:val="00612CB7"/>
    <w:rsid w:val="006352F7"/>
    <w:rsid w:val="006361C1"/>
    <w:rsid w:val="00642D53"/>
    <w:rsid w:val="00645E06"/>
    <w:rsid w:val="0065783C"/>
    <w:rsid w:val="0066353E"/>
    <w:rsid w:val="0066360C"/>
    <w:rsid w:val="00683991"/>
    <w:rsid w:val="00684E25"/>
    <w:rsid w:val="00692025"/>
    <w:rsid w:val="006A097E"/>
    <w:rsid w:val="006B2446"/>
    <w:rsid w:val="006B38A4"/>
    <w:rsid w:val="006B59EC"/>
    <w:rsid w:val="006B5BDF"/>
    <w:rsid w:val="00715909"/>
    <w:rsid w:val="0072312F"/>
    <w:rsid w:val="007370FB"/>
    <w:rsid w:val="00750923"/>
    <w:rsid w:val="00760A87"/>
    <w:rsid w:val="007648E7"/>
    <w:rsid w:val="00772976"/>
    <w:rsid w:val="007A179C"/>
    <w:rsid w:val="007A4A13"/>
    <w:rsid w:val="007C723C"/>
    <w:rsid w:val="007D3FE5"/>
    <w:rsid w:val="007F1206"/>
    <w:rsid w:val="00814033"/>
    <w:rsid w:val="00835A1E"/>
    <w:rsid w:val="00845F24"/>
    <w:rsid w:val="0085162E"/>
    <w:rsid w:val="00857702"/>
    <w:rsid w:val="00857D0A"/>
    <w:rsid w:val="00861BF0"/>
    <w:rsid w:val="008A1E3D"/>
    <w:rsid w:val="008B481C"/>
    <w:rsid w:val="008D2C7F"/>
    <w:rsid w:val="008D6722"/>
    <w:rsid w:val="008D7925"/>
    <w:rsid w:val="008F0D49"/>
    <w:rsid w:val="008F3643"/>
    <w:rsid w:val="009210F9"/>
    <w:rsid w:val="00937369"/>
    <w:rsid w:val="0095676C"/>
    <w:rsid w:val="0095738F"/>
    <w:rsid w:val="0096349B"/>
    <w:rsid w:val="00971ED3"/>
    <w:rsid w:val="0098512F"/>
    <w:rsid w:val="00986F37"/>
    <w:rsid w:val="009935E5"/>
    <w:rsid w:val="009A4BEA"/>
    <w:rsid w:val="009C35E1"/>
    <w:rsid w:val="009E6ABD"/>
    <w:rsid w:val="009F190E"/>
    <w:rsid w:val="009F1F66"/>
    <w:rsid w:val="00A05E18"/>
    <w:rsid w:val="00A15CFC"/>
    <w:rsid w:val="00A34DD0"/>
    <w:rsid w:val="00A37BAF"/>
    <w:rsid w:val="00A450DE"/>
    <w:rsid w:val="00A8189A"/>
    <w:rsid w:val="00AA0F28"/>
    <w:rsid w:val="00AC4D8B"/>
    <w:rsid w:val="00AE559B"/>
    <w:rsid w:val="00AE57BD"/>
    <w:rsid w:val="00AF3522"/>
    <w:rsid w:val="00AF614D"/>
    <w:rsid w:val="00AF72E9"/>
    <w:rsid w:val="00B67ED4"/>
    <w:rsid w:val="00B846F1"/>
    <w:rsid w:val="00BA17D0"/>
    <w:rsid w:val="00BA58B2"/>
    <w:rsid w:val="00BB5C26"/>
    <w:rsid w:val="00BB7B49"/>
    <w:rsid w:val="00BC2483"/>
    <w:rsid w:val="00BE2397"/>
    <w:rsid w:val="00BF0323"/>
    <w:rsid w:val="00BF2770"/>
    <w:rsid w:val="00BF5E30"/>
    <w:rsid w:val="00C06EF5"/>
    <w:rsid w:val="00C12151"/>
    <w:rsid w:val="00C17C8B"/>
    <w:rsid w:val="00C2752D"/>
    <w:rsid w:val="00C27FCC"/>
    <w:rsid w:val="00C53174"/>
    <w:rsid w:val="00C62FD3"/>
    <w:rsid w:val="00C6525D"/>
    <w:rsid w:val="00C71C6E"/>
    <w:rsid w:val="00C934AE"/>
    <w:rsid w:val="00C950F8"/>
    <w:rsid w:val="00CA21A0"/>
    <w:rsid w:val="00CA6535"/>
    <w:rsid w:val="00CB1DC4"/>
    <w:rsid w:val="00CD122F"/>
    <w:rsid w:val="00CD720B"/>
    <w:rsid w:val="00CE03F3"/>
    <w:rsid w:val="00CE07FD"/>
    <w:rsid w:val="00CF7D2B"/>
    <w:rsid w:val="00D00DD6"/>
    <w:rsid w:val="00D012A8"/>
    <w:rsid w:val="00D03B16"/>
    <w:rsid w:val="00D073A4"/>
    <w:rsid w:val="00D15A90"/>
    <w:rsid w:val="00D306D9"/>
    <w:rsid w:val="00D324F7"/>
    <w:rsid w:val="00D41174"/>
    <w:rsid w:val="00D51A6A"/>
    <w:rsid w:val="00D56D64"/>
    <w:rsid w:val="00D819CA"/>
    <w:rsid w:val="00D909AB"/>
    <w:rsid w:val="00DA5ADF"/>
    <w:rsid w:val="00DC3CF8"/>
    <w:rsid w:val="00DD4A19"/>
    <w:rsid w:val="00DE7CFC"/>
    <w:rsid w:val="00DF0866"/>
    <w:rsid w:val="00DF23E7"/>
    <w:rsid w:val="00E0509F"/>
    <w:rsid w:val="00E06719"/>
    <w:rsid w:val="00E164D8"/>
    <w:rsid w:val="00E40BBC"/>
    <w:rsid w:val="00E51BDC"/>
    <w:rsid w:val="00E51ED4"/>
    <w:rsid w:val="00E619E8"/>
    <w:rsid w:val="00E820D2"/>
    <w:rsid w:val="00E84D91"/>
    <w:rsid w:val="00EA132B"/>
    <w:rsid w:val="00EC0768"/>
    <w:rsid w:val="00EC2AD4"/>
    <w:rsid w:val="00ED3A1B"/>
    <w:rsid w:val="00ED6D1C"/>
    <w:rsid w:val="00ED7F10"/>
    <w:rsid w:val="00EF2AB6"/>
    <w:rsid w:val="00EF70C0"/>
    <w:rsid w:val="00F20FE4"/>
    <w:rsid w:val="00F40BE5"/>
    <w:rsid w:val="00F438DA"/>
    <w:rsid w:val="00F47536"/>
    <w:rsid w:val="00F52FD3"/>
    <w:rsid w:val="00F6397A"/>
    <w:rsid w:val="00F6476B"/>
    <w:rsid w:val="00F827B1"/>
    <w:rsid w:val="00F9403E"/>
    <w:rsid w:val="00F97705"/>
    <w:rsid w:val="00FA09B1"/>
    <w:rsid w:val="00FA5576"/>
    <w:rsid w:val="00FC2A4E"/>
    <w:rsid w:val="00FC41B1"/>
    <w:rsid w:val="00FD1977"/>
    <w:rsid w:val="00FE360C"/>
    <w:rsid w:val="00FF4222"/>
    <w:rsid w:val="00FF721F"/>
    <w:rsid w:val="62B6D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73C2E"/>
  <w15:chartTrackingRefBased/>
  <w15:docId w15:val="{330D695C-CA73-4A85-9477-8C948A281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n-NO" w:eastAsia="nn-NO" w:bidi="ar-SA"/>
        <w14:ligatures w14:val="standardContextual"/>
      </w:rPr>
    </w:rPrDefault>
    <w:pPrDefault>
      <w:pPr>
        <w:spacing w:after="140" w:line="25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33" w:unhideWhenUsed="1"/>
    <w:lsdException w:name="List Bullet 5" w:semiHidden="1" w:uiPriority="33" w:unhideWhenUsed="1"/>
    <w:lsdException w:name="List Number 2" w:semiHidden="1" w:unhideWhenUsed="1"/>
    <w:lsdException w:name="List Number 3" w:semiHidden="1" w:unhideWhenUsed="1"/>
    <w:lsdException w:name="List Number 4" w:semiHidden="1" w:uiPriority="32" w:unhideWhenUsed="1"/>
    <w:lsdException w:name="List Number 5" w:semiHidden="1" w:uiPriority="32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3E7"/>
  </w:style>
  <w:style w:type="paragraph" w:styleId="Overskrift1">
    <w:name w:val="heading 1"/>
    <w:basedOn w:val="Normal"/>
    <w:next w:val="Normal"/>
    <w:link w:val="Overskrift1Tegn"/>
    <w:uiPriority w:val="9"/>
    <w:rsid w:val="00BE2397"/>
    <w:pPr>
      <w:keepNext/>
      <w:keepLines/>
      <w:spacing w:before="360" w:after="240" w:line="218" w:lineRule="auto"/>
      <w:ind w:left="-45"/>
      <w:outlineLvl w:val="0"/>
    </w:pPr>
    <w:rPr>
      <w:rFonts w:asciiTheme="majorHAnsi" w:eastAsiaTheme="majorEastAsia" w:hAnsiTheme="majorHAnsi" w:cstheme="majorBidi"/>
      <w:b/>
      <w:bCs/>
      <w:noProof/>
      <w:color w:val="000000" w:themeColor="text1"/>
      <w:sz w:val="108"/>
      <w:szCs w:val="10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845F24"/>
    <w:pPr>
      <w:keepNext/>
      <w:keepLines/>
      <w:numPr>
        <w:numId w:val="5"/>
      </w:numPr>
      <w:spacing w:before="500" w:after="334"/>
      <w:outlineLvl w:val="1"/>
    </w:pPr>
    <w:rPr>
      <w:rFonts w:asciiTheme="majorHAnsi" w:eastAsiaTheme="majorEastAsia" w:hAnsiTheme="majorHAnsi" w:cstheme="majorBidi"/>
      <w:color w:val="000000" w:themeColor="text1"/>
      <w:sz w:val="48"/>
      <w:szCs w:val="48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FE360C"/>
    <w:pPr>
      <w:keepNext/>
      <w:keepLines/>
      <w:numPr>
        <w:ilvl w:val="1"/>
        <w:numId w:val="5"/>
      </w:numPr>
      <w:spacing w:before="140" w:after="120"/>
      <w:outlineLvl w:val="2"/>
    </w:pPr>
    <w:rPr>
      <w:rFonts w:eastAsiaTheme="majorEastAsia" w:cstheme="majorBidi"/>
      <w:color w:val="000000" w:themeColor="text1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FE360C"/>
    <w:pPr>
      <w:keepNext/>
      <w:keepLines/>
      <w:numPr>
        <w:ilvl w:val="2"/>
        <w:numId w:val="5"/>
      </w:numPr>
      <w:spacing w:before="120" w:after="0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27FCC"/>
    <w:pPr>
      <w:keepNext/>
      <w:keepLines/>
      <w:spacing w:before="140" w:after="0"/>
      <w:outlineLvl w:val="4"/>
    </w:pPr>
    <w:rPr>
      <w:rFonts w:eastAsiaTheme="majorEastAsia" w:cstheme="majorBidi"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27F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27F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27F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27F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F721F"/>
    <w:rPr>
      <w:rFonts w:asciiTheme="majorHAnsi" w:eastAsiaTheme="majorEastAsia" w:hAnsiTheme="majorHAnsi" w:cstheme="majorBidi"/>
      <w:b/>
      <w:bCs/>
      <w:noProof/>
      <w:color w:val="000000" w:themeColor="text1"/>
      <w:sz w:val="108"/>
      <w:szCs w:val="10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45F24"/>
    <w:rPr>
      <w:rFonts w:asciiTheme="majorHAnsi" w:eastAsiaTheme="majorEastAsia" w:hAnsiTheme="majorHAnsi" w:cstheme="majorBidi"/>
      <w:color w:val="000000" w:themeColor="text1"/>
      <w:sz w:val="48"/>
      <w:szCs w:val="4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F721F"/>
    <w:rPr>
      <w:rFonts w:eastAsiaTheme="majorEastAsia" w:cstheme="majorBidi"/>
      <w:color w:val="000000" w:themeColor="text1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F721F"/>
    <w:rPr>
      <w:rFonts w:eastAsiaTheme="majorEastAsia" w:cstheme="majorBidi"/>
      <w:b/>
      <w:bCs/>
      <w:color w:val="000000" w:themeColor="tex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27FCC"/>
    <w:rPr>
      <w:rFonts w:eastAsiaTheme="majorEastAsia" w:cstheme="majorBidi"/>
      <w:color w:val="000000" w:themeColor="text1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27FC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27FC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27FC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27FC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Overskrift1"/>
    <w:next w:val="Normal"/>
    <w:link w:val="TittelTegn"/>
    <w:uiPriority w:val="10"/>
    <w:semiHidden/>
    <w:qFormat/>
    <w:rsid w:val="00004563"/>
  </w:style>
  <w:style w:type="character" w:customStyle="1" w:styleId="TittelTegn">
    <w:name w:val="Tittel Tegn"/>
    <w:basedOn w:val="Standardskriftforavsnitt"/>
    <w:link w:val="Tittel"/>
    <w:uiPriority w:val="10"/>
    <w:semiHidden/>
    <w:rsid w:val="0085162E"/>
    <w:rPr>
      <w:rFonts w:asciiTheme="majorHAnsi" w:eastAsiaTheme="majorEastAsia" w:hAnsiTheme="majorHAnsi" w:cstheme="majorBidi"/>
      <w:b/>
      <w:bCs/>
      <w:noProof/>
      <w:color w:val="000000" w:themeColor="text1"/>
      <w:sz w:val="108"/>
      <w:szCs w:val="108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E2397"/>
    <w:pPr>
      <w:numPr>
        <w:ilvl w:val="1"/>
      </w:numPr>
      <w:spacing w:after="160"/>
      <w:ind w:left="-45"/>
    </w:pPr>
    <w:rPr>
      <w:rFonts w:eastAsiaTheme="majorEastAsia" w:cstheme="majorBidi"/>
      <w:b/>
      <w:color w:val="000000" w:themeColor="text1"/>
      <w:sz w:val="72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F23E7"/>
    <w:rPr>
      <w:rFonts w:eastAsiaTheme="majorEastAsia" w:cstheme="majorBidi"/>
      <w:b/>
      <w:color w:val="000000" w:themeColor="text1"/>
      <w:sz w:val="72"/>
      <w:szCs w:val="28"/>
    </w:rPr>
  </w:style>
  <w:style w:type="paragraph" w:styleId="Sitat">
    <w:name w:val="Quote"/>
    <w:basedOn w:val="Normal"/>
    <w:next w:val="Normal"/>
    <w:link w:val="SitatTegn"/>
    <w:uiPriority w:val="29"/>
    <w:semiHidden/>
    <w:qFormat/>
    <w:rsid w:val="00C27F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85162E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semiHidden/>
    <w:qFormat/>
    <w:rsid w:val="00C27FC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semiHidden/>
    <w:qFormat/>
    <w:rsid w:val="00C27FCC"/>
    <w:rPr>
      <w:i/>
      <w:iCs/>
      <w:color w:val="0B5294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qFormat/>
    <w:rsid w:val="00C27FCC"/>
    <w:pPr>
      <w:pBdr>
        <w:top w:val="single" w:sz="4" w:space="10" w:color="0B5294" w:themeColor="accent1" w:themeShade="BF"/>
        <w:bottom w:val="single" w:sz="4" w:space="10" w:color="0B5294" w:themeColor="accent1" w:themeShade="BF"/>
      </w:pBdr>
      <w:spacing w:before="360" w:after="360"/>
      <w:ind w:left="864" w:right="864"/>
      <w:jc w:val="center"/>
    </w:pPr>
    <w:rPr>
      <w:i/>
      <w:iCs/>
      <w:color w:val="0B5294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85162E"/>
    <w:rPr>
      <w:i/>
      <w:iCs/>
      <w:color w:val="0B5294" w:themeColor="accent1" w:themeShade="BF"/>
    </w:rPr>
  </w:style>
  <w:style w:type="character" w:styleId="Sterkreferanse">
    <w:name w:val="Intense Reference"/>
    <w:basedOn w:val="Standardskriftforavsnitt"/>
    <w:uiPriority w:val="32"/>
    <w:semiHidden/>
    <w:qFormat/>
    <w:rsid w:val="00C27FCC"/>
    <w:rPr>
      <w:b/>
      <w:bCs/>
      <w:smallCaps/>
      <w:color w:val="0B5294" w:themeColor="accent1" w:themeShade="BF"/>
      <w:spacing w:val="5"/>
    </w:rPr>
  </w:style>
  <w:style w:type="numbering" w:customStyle="1" w:styleId="VallePunkter">
    <w:name w:val="VallePunkter"/>
    <w:uiPriority w:val="99"/>
    <w:rsid w:val="00DC3CF8"/>
    <w:pPr>
      <w:numPr>
        <w:numId w:val="1"/>
      </w:numPr>
    </w:pPr>
  </w:style>
  <w:style w:type="paragraph" w:styleId="Punktliste">
    <w:name w:val="List Bullet"/>
    <w:basedOn w:val="Normal"/>
    <w:uiPriority w:val="33"/>
    <w:unhideWhenUsed/>
    <w:qFormat/>
    <w:rsid w:val="00DC3CF8"/>
    <w:pPr>
      <w:numPr>
        <w:numId w:val="2"/>
      </w:numPr>
      <w:spacing w:after="70"/>
    </w:pPr>
  </w:style>
  <w:style w:type="paragraph" w:styleId="Punktliste2">
    <w:name w:val="List Bullet 2"/>
    <w:basedOn w:val="Normal"/>
    <w:uiPriority w:val="33"/>
    <w:semiHidden/>
    <w:rsid w:val="00DC3CF8"/>
    <w:pPr>
      <w:numPr>
        <w:ilvl w:val="1"/>
        <w:numId w:val="2"/>
      </w:numPr>
      <w:spacing w:after="70"/>
    </w:pPr>
  </w:style>
  <w:style w:type="paragraph" w:styleId="Punktliste3">
    <w:name w:val="List Bullet 3"/>
    <w:basedOn w:val="Normal"/>
    <w:uiPriority w:val="33"/>
    <w:semiHidden/>
    <w:rsid w:val="00DC3CF8"/>
    <w:pPr>
      <w:numPr>
        <w:ilvl w:val="2"/>
        <w:numId w:val="2"/>
      </w:numPr>
      <w:spacing w:after="70"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9E6ABD"/>
    <w:pPr>
      <w:spacing w:after="0" w:line="240" w:lineRule="auto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9E6ABD"/>
    <w:rPr>
      <w:sz w:val="18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9E6ABD"/>
    <w:rPr>
      <w:vertAlign w:val="superscript"/>
    </w:rPr>
  </w:style>
  <w:style w:type="paragraph" w:styleId="Topptekst">
    <w:name w:val="header"/>
    <w:basedOn w:val="Normal"/>
    <w:link w:val="TopptekstTegn"/>
    <w:uiPriority w:val="99"/>
    <w:semiHidden/>
    <w:rsid w:val="00635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5162E"/>
  </w:style>
  <w:style w:type="paragraph" w:styleId="Bunntekst">
    <w:name w:val="footer"/>
    <w:basedOn w:val="Normal"/>
    <w:link w:val="BunntekstTegn"/>
    <w:uiPriority w:val="99"/>
    <w:semiHidden/>
    <w:rsid w:val="00AA0F28"/>
    <w:pPr>
      <w:tabs>
        <w:tab w:val="right" w:pos="9638"/>
      </w:tabs>
      <w:spacing w:after="0" w:line="240" w:lineRule="auto"/>
      <w:ind w:left="414" w:right="-556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5162E"/>
  </w:style>
  <w:style w:type="paragraph" w:styleId="Bildetekst">
    <w:name w:val="caption"/>
    <w:basedOn w:val="Normal"/>
    <w:next w:val="Normal"/>
    <w:uiPriority w:val="35"/>
    <w:unhideWhenUsed/>
    <w:qFormat/>
    <w:rsid w:val="009935E5"/>
    <w:pPr>
      <w:spacing w:before="120" w:after="200" w:line="240" w:lineRule="auto"/>
    </w:pPr>
    <w:rPr>
      <w:i/>
      <w:iCs/>
      <w:color w:val="000000" w:themeColor="text1"/>
      <w:sz w:val="20"/>
      <w:szCs w:val="20"/>
    </w:rPr>
  </w:style>
  <w:style w:type="numbering" w:customStyle="1" w:styleId="ValleNummer">
    <w:name w:val="ValleNummer"/>
    <w:uiPriority w:val="99"/>
    <w:rsid w:val="00F827B1"/>
    <w:pPr>
      <w:numPr>
        <w:numId w:val="3"/>
      </w:numPr>
    </w:pPr>
  </w:style>
  <w:style w:type="paragraph" w:styleId="Nummerertliste">
    <w:name w:val="List Number"/>
    <w:basedOn w:val="Normal"/>
    <w:uiPriority w:val="32"/>
    <w:unhideWhenUsed/>
    <w:qFormat/>
    <w:rsid w:val="00F827B1"/>
    <w:pPr>
      <w:numPr>
        <w:ilvl w:val="1"/>
        <w:numId w:val="3"/>
      </w:numPr>
      <w:spacing w:after="70"/>
    </w:pPr>
  </w:style>
  <w:style w:type="paragraph" w:styleId="Nummerertliste2">
    <w:name w:val="List Number 2"/>
    <w:basedOn w:val="Normal"/>
    <w:uiPriority w:val="32"/>
    <w:semiHidden/>
    <w:rsid w:val="00F827B1"/>
    <w:pPr>
      <w:numPr>
        <w:ilvl w:val="2"/>
        <w:numId w:val="3"/>
      </w:numPr>
      <w:spacing w:after="70"/>
      <w:ind w:left="681" w:hanging="227"/>
    </w:pPr>
  </w:style>
  <w:style w:type="paragraph" w:styleId="Nummerertliste3">
    <w:name w:val="List Number 3"/>
    <w:basedOn w:val="Normal"/>
    <w:uiPriority w:val="32"/>
    <w:semiHidden/>
    <w:rsid w:val="00F827B1"/>
    <w:pPr>
      <w:numPr>
        <w:ilvl w:val="3"/>
        <w:numId w:val="3"/>
      </w:numPr>
      <w:spacing w:after="70"/>
    </w:pPr>
  </w:style>
  <w:style w:type="table" w:styleId="Tabellrutenett">
    <w:name w:val="Table Grid"/>
    <w:basedOn w:val="Vanligtabell"/>
    <w:uiPriority w:val="39"/>
    <w:rsid w:val="00320D1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alletabell">
    <w:name w:val="Valle tabell"/>
    <w:basedOn w:val="Vanligtabell"/>
    <w:uiPriority w:val="99"/>
    <w:rsid w:val="00284C3C"/>
    <w:pPr>
      <w:spacing w:line="240" w:lineRule="auto"/>
      <w:contextualSpacing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34" w:type="dxa"/>
        <w:bottom w:w="28" w:type="dxa"/>
      </w:tblCellMar>
    </w:tblPr>
    <w:tblStylePr w:type="firstRow">
      <w:rPr>
        <w:b/>
      </w:rPr>
      <w:tblPr/>
      <w:tcPr>
        <w:shd w:val="clear" w:color="auto" w:fill="B2CFED"/>
      </w:tcPr>
    </w:tblStylePr>
    <w:tblStylePr w:type="lastRow">
      <w:rPr>
        <w:b/>
      </w:rPr>
      <w:tblPr/>
      <w:tcPr>
        <w:tcBorders>
          <w:top w:val="single" w:sz="8" w:space="0" w:color="000000" w:themeColor="text1"/>
        </w:tcBorders>
      </w:tcPr>
    </w:tblStylePr>
    <w:tblStylePr w:type="band1Vert">
      <w:tblPr/>
      <w:tcPr>
        <w:shd w:val="clear" w:color="auto" w:fill="ECF3FB"/>
      </w:tcPr>
    </w:tblStylePr>
    <w:tblStylePr w:type="band1Horz">
      <w:tblPr/>
      <w:tcPr>
        <w:shd w:val="clear" w:color="auto" w:fill="ECF3FB"/>
      </w:tcPr>
    </w:tblStylePr>
  </w:style>
  <w:style w:type="numbering" w:customStyle="1" w:styleId="Overskrifter">
    <w:name w:val="Overskrifter"/>
    <w:uiPriority w:val="99"/>
    <w:rsid w:val="00FE360C"/>
    <w:pPr>
      <w:numPr>
        <w:numId w:val="4"/>
      </w:numPr>
    </w:pPr>
  </w:style>
  <w:style w:type="paragraph" w:styleId="INNH1">
    <w:name w:val="toc 1"/>
    <w:basedOn w:val="Normal"/>
    <w:next w:val="Normal"/>
    <w:autoRedefine/>
    <w:uiPriority w:val="39"/>
    <w:semiHidden/>
    <w:rsid w:val="00986F37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rsid w:val="00CD122F"/>
    <w:pPr>
      <w:tabs>
        <w:tab w:val="left" w:pos="340"/>
        <w:tab w:val="left" w:pos="720"/>
        <w:tab w:val="right" w:leader="dot" w:pos="9072"/>
      </w:tabs>
      <w:spacing w:after="80"/>
    </w:pPr>
    <w:rPr>
      <w:b/>
      <w:bCs/>
      <w:noProof/>
    </w:rPr>
  </w:style>
  <w:style w:type="character" w:styleId="Hyperkobling">
    <w:name w:val="Hyperlink"/>
    <w:basedOn w:val="Standardskriftforavsnitt"/>
    <w:uiPriority w:val="99"/>
    <w:semiHidden/>
    <w:rsid w:val="00986F37"/>
    <w:rPr>
      <w:color w:val="F49100" w:themeColor="hyperlink"/>
      <w:u w:val="single"/>
    </w:rPr>
  </w:style>
  <w:style w:type="paragraph" w:styleId="Overskriftforinnholdsfortegnelse">
    <w:name w:val="TOC Heading"/>
    <w:basedOn w:val="Overskrift1"/>
    <w:next w:val="Normal"/>
    <w:uiPriority w:val="39"/>
    <w:semiHidden/>
    <w:qFormat/>
    <w:rsid w:val="00CD122F"/>
    <w:pPr>
      <w:pageBreakBefore/>
      <w:framePr w:w="9072" w:wrap="around" w:vAnchor="page" w:hAnchor="text" w:y="1419"/>
      <w:spacing w:before="0" w:after="392" w:line="259" w:lineRule="auto"/>
      <w:outlineLvl w:val="9"/>
    </w:pPr>
    <w:rPr>
      <w:kern w:val="0"/>
      <w:sz w:val="48"/>
      <w:szCs w:val="48"/>
      <w14:ligatures w14:val="none"/>
    </w:rPr>
  </w:style>
  <w:style w:type="paragraph" w:styleId="INNH3">
    <w:name w:val="toc 3"/>
    <w:basedOn w:val="Normal"/>
    <w:next w:val="Normal"/>
    <w:autoRedefine/>
    <w:uiPriority w:val="39"/>
    <w:semiHidden/>
    <w:rsid w:val="00CD122F"/>
    <w:pPr>
      <w:tabs>
        <w:tab w:val="right" w:leader="dot" w:pos="9072"/>
      </w:tabs>
      <w:spacing w:after="80"/>
      <w:ind w:left="340"/>
    </w:pPr>
  </w:style>
  <w:style w:type="paragraph" w:customStyle="1" w:styleId="forside--verst">
    <w:name w:val="forside -- øverst"/>
    <w:basedOn w:val="Normal"/>
    <w:next w:val="Normal"/>
    <w:uiPriority w:val="99"/>
    <w:semiHidden/>
    <w:rsid w:val="00C53174"/>
    <w:pPr>
      <w:spacing w:before="12" w:line="221" w:lineRule="auto"/>
      <w:contextualSpacing/>
    </w:pPr>
    <w:rPr>
      <w:b/>
      <w:bCs/>
      <w:sz w:val="34"/>
      <w:szCs w:val="34"/>
    </w:rPr>
  </w:style>
  <w:style w:type="paragraph" w:customStyle="1" w:styleId="Forside--nederst">
    <w:name w:val="Forside -- nederst"/>
    <w:basedOn w:val="Normal"/>
    <w:next w:val="Normal"/>
    <w:uiPriority w:val="99"/>
    <w:semiHidden/>
    <w:qFormat/>
    <w:rsid w:val="005C083A"/>
    <w:pPr>
      <w:framePr w:w="9072" w:wrap="around" w:vAnchor="page" w:hAnchor="page" w:x="1413" w:y="14760" w:anchorLock="1"/>
      <w:spacing w:after="266"/>
    </w:pPr>
    <w:rPr>
      <w:bCs/>
      <w:sz w:val="34"/>
      <w:szCs w:val="34"/>
    </w:rPr>
  </w:style>
  <w:style w:type="character" w:styleId="Plassholdertekst">
    <w:name w:val="Placeholder Text"/>
    <w:basedOn w:val="Standardskriftforavsnitt"/>
    <w:uiPriority w:val="99"/>
    <w:semiHidden/>
    <w:rsid w:val="00C71C6E"/>
    <w:rPr>
      <w:color w:val="666666"/>
    </w:rPr>
  </w:style>
  <w:style w:type="paragraph" w:customStyle="1" w:styleId="bakside--verst">
    <w:name w:val="bakside -- øverst"/>
    <w:basedOn w:val="forside--verst"/>
    <w:uiPriority w:val="99"/>
    <w:semiHidden/>
    <w:rsid w:val="00C2752D"/>
    <w:pPr>
      <w:keepNext/>
      <w:pageBreakBefore/>
    </w:pPr>
    <w:rPr>
      <w:color w:val="FFFFFF" w:themeColor="background1"/>
    </w:rPr>
  </w:style>
  <w:style w:type="paragraph" w:customStyle="1" w:styleId="Ingress">
    <w:name w:val="Ingress"/>
    <w:basedOn w:val="Normal"/>
    <w:rsid w:val="00C2752D"/>
    <w:pPr>
      <w:spacing w:after="404" w:line="238" w:lineRule="auto"/>
      <w:ind w:right="151"/>
    </w:pPr>
    <w:rPr>
      <w:sz w:val="32"/>
      <w:szCs w:val="32"/>
    </w:rPr>
  </w:style>
  <w:style w:type="paragraph" w:customStyle="1" w:styleId="bakside--adresse">
    <w:name w:val="bakside -- adresse"/>
    <w:basedOn w:val="Normal"/>
    <w:uiPriority w:val="99"/>
    <w:semiHidden/>
    <w:rsid w:val="00C2752D"/>
    <w:pPr>
      <w:tabs>
        <w:tab w:val="left" w:pos="1560"/>
      </w:tabs>
      <w:spacing w:after="0" w:line="257" w:lineRule="auto"/>
    </w:pPr>
    <w:rPr>
      <w:sz w:val="20"/>
      <w:szCs w:val="20"/>
    </w:rPr>
  </w:style>
  <w:style w:type="character" w:styleId="Sidetall">
    <w:name w:val="page number"/>
    <w:basedOn w:val="Standardskriftforavsnitt"/>
    <w:uiPriority w:val="99"/>
    <w:semiHidden/>
    <w:unhideWhenUsed/>
    <w:rsid w:val="00C2752D"/>
  </w:style>
  <w:style w:type="paragraph" w:customStyle="1" w:styleId="Overskrift1--mindre">
    <w:name w:val="Overskrift 1 -- mindre"/>
    <w:basedOn w:val="Overskrift1"/>
    <w:next w:val="Undertittel"/>
    <w:rsid w:val="002C06EE"/>
    <w:pPr>
      <w:spacing w:after="36"/>
    </w:pPr>
    <w:rPr>
      <w:color w:val="FFFFFF" w:themeColor="background1"/>
      <w:sz w:val="72"/>
      <w:szCs w:val="72"/>
    </w:rPr>
  </w:style>
  <w:style w:type="paragraph" w:customStyle="1" w:styleId="paragraph">
    <w:name w:val="paragraph"/>
    <w:basedOn w:val="Normal"/>
    <w:rsid w:val="006B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Standardskriftforavsnitt"/>
    <w:rsid w:val="006B38A4"/>
  </w:style>
  <w:style w:type="character" w:customStyle="1" w:styleId="eop">
    <w:name w:val="eop"/>
    <w:basedOn w:val="Standardskriftforavsnitt"/>
    <w:rsid w:val="006B38A4"/>
  </w:style>
  <w:style w:type="character" w:customStyle="1" w:styleId="scxw3853500">
    <w:name w:val="scxw3853500"/>
    <w:basedOn w:val="Standardskriftforavsnitt"/>
    <w:rsid w:val="006B3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iktagder.sharepoint.com/sites/Delteressurser/OfficeMaler/Valle%20kommune/valle_rapportmal_med_ram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8AB79B4DF414C638EFFB222D794D44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647AC5-EE46-425F-9797-9C641E45451D}"/>
      </w:docPartPr>
      <w:docPartBody>
        <w:p w:rsidR="007A179C" w:rsidRDefault="007A179C">
          <w:pPr>
            <w:pStyle w:val="F8AB79B4DF414C638EFFB222D794D447"/>
          </w:pPr>
          <w:r w:rsidRPr="009457FC">
            <w:rPr>
              <w:color w:val="FFFFFF" w:themeColor="background1"/>
            </w:rPr>
            <w:t>[Tekst]</w:t>
          </w:r>
        </w:p>
      </w:docPartBody>
    </w:docPart>
    <w:docPart>
      <w:docPartPr>
        <w:name w:val="A7DED7DF31F842399F57969EDC25C40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A63497-C368-47AC-A027-539A1D863638}"/>
      </w:docPartPr>
      <w:docPartBody>
        <w:p w:rsidR="007A179C" w:rsidRDefault="007A179C">
          <w:pPr>
            <w:pStyle w:val="A7DED7DF31F842399F57969EDC25C403"/>
          </w:pPr>
          <w:r w:rsidRPr="009457FC">
            <w:t>[Tittel]</w:t>
          </w:r>
        </w:p>
        <w:bookmarkStart w:id="0" w:name="_Toc155792635"/>
        <w:bookmarkStart w:id="1" w:name="_Toc193270322"/>
        <w:bookmarkStart w:id="2" w:name="_Toc155792636"/>
        <w:bookmarkStart w:id="3" w:name="_Toc193270323"/>
        <w:bookmarkStart w:id="4" w:name="_Toc155792637"/>
        <w:bookmarkStart w:id="5" w:name="_Toc193270324"/>
        <w:bookmarkEnd w:id="0"/>
        <w:bookmarkEnd w:id="1"/>
        <w:bookmarkEnd w:id="2"/>
        <w:bookmarkEnd w:id="3"/>
        <w:bookmarkEnd w:id="4"/>
        <w:bookmarkEnd w:id="5"/>
      </w:docPartBody>
    </w:docPart>
    <w:docPart>
      <w:docPartPr>
        <w:name w:val="2878BE3FCD254EF3B78818709F5158F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765FD0-745A-435E-9E07-7E3625A1046E}"/>
      </w:docPartPr>
      <w:docPartBody>
        <w:p w:rsidR="007A179C" w:rsidRDefault="007A179C">
          <w:pPr>
            <w:pStyle w:val="2878BE3FCD254EF3B78818709F5158F8"/>
          </w:pPr>
          <w:r w:rsidRPr="002C06EE"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33C8D"/>
    <w:multiLevelType w:val="hybridMultilevel"/>
    <w:tmpl w:val="48F200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B59CB"/>
    <w:multiLevelType w:val="multilevel"/>
    <w:tmpl w:val="F62E02AC"/>
    <w:numStyleLink w:val="Overskrifter"/>
  </w:abstractNum>
  <w:abstractNum w:abstractNumId="2" w15:restartNumberingAfterBreak="0">
    <w:nsid w:val="472E7C9C"/>
    <w:multiLevelType w:val="multilevel"/>
    <w:tmpl w:val="F62E02AC"/>
    <w:styleLink w:val="Overskrifter"/>
    <w:lvl w:ilvl="0">
      <w:start w:val="1"/>
      <w:numFmt w:val="decimal"/>
      <w:pStyle w:val="Overskrift2"/>
      <w:lvlText w:val="%1."/>
      <w:lvlJc w:val="left"/>
      <w:pPr>
        <w:tabs>
          <w:tab w:val="num" w:pos="454"/>
        </w:tabs>
        <w:ind w:left="284" w:hanging="284"/>
      </w:pPr>
      <w:rPr>
        <w:rFonts w:hint="default"/>
      </w:rPr>
    </w:lvl>
    <w:lvl w:ilvl="1">
      <w:start w:val="1"/>
      <w:numFmt w:val="decimal"/>
      <w:pStyle w:val="Overskrift3"/>
      <w:suff w:val="space"/>
      <w:lvlText w:val="%1.%2"/>
      <w:lvlJc w:val="left"/>
      <w:pPr>
        <w:ind w:left="284" w:hanging="284"/>
      </w:pPr>
      <w:rPr>
        <w:rFonts w:hint="default"/>
      </w:rPr>
    </w:lvl>
    <w:lvl w:ilvl="2">
      <w:start w:val="1"/>
      <w:numFmt w:val="none"/>
      <w:pStyle w:val="Overskrift4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B3D3263"/>
    <w:multiLevelType w:val="hybridMultilevel"/>
    <w:tmpl w:val="713EB6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46CAB"/>
    <w:multiLevelType w:val="hybridMultilevel"/>
    <w:tmpl w:val="6D5A9C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2481903">
    <w:abstractNumId w:val="2"/>
  </w:num>
  <w:num w:numId="2" w16cid:durableId="1634749729">
    <w:abstractNumId w:val="1"/>
  </w:num>
  <w:num w:numId="3" w16cid:durableId="451365681">
    <w:abstractNumId w:val="3"/>
  </w:num>
  <w:num w:numId="4" w16cid:durableId="1356232265">
    <w:abstractNumId w:val="0"/>
  </w:num>
  <w:num w:numId="5" w16cid:durableId="1959068753">
    <w:abstractNumId w:val="4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79C"/>
    <w:rsid w:val="00156CE1"/>
    <w:rsid w:val="002A17B9"/>
    <w:rsid w:val="002B0365"/>
    <w:rsid w:val="00385720"/>
    <w:rsid w:val="004B7129"/>
    <w:rsid w:val="004F6653"/>
    <w:rsid w:val="0065783C"/>
    <w:rsid w:val="00756290"/>
    <w:rsid w:val="007A179C"/>
    <w:rsid w:val="008D7925"/>
    <w:rsid w:val="009C35E1"/>
    <w:rsid w:val="00AF614D"/>
    <w:rsid w:val="00B95275"/>
    <w:rsid w:val="00C934AE"/>
    <w:rsid w:val="00ED6D1C"/>
    <w:rsid w:val="00EF2AB6"/>
    <w:rsid w:val="00F3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n-NO" w:eastAsia="nn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numPr>
        <w:numId w:val="2"/>
      </w:numPr>
      <w:spacing w:before="500" w:after="334" w:line="250" w:lineRule="auto"/>
      <w:outlineLvl w:val="1"/>
    </w:pPr>
    <w:rPr>
      <w:rFonts w:asciiTheme="majorHAnsi" w:eastAsiaTheme="majorEastAsia" w:hAnsiTheme="majorHAnsi" w:cstheme="majorBidi"/>
      <w:color w:val="000000" w:themeColor="text1"/>
      <w:sz w:val="48"/>
      <w:szCs w:val="48"/>
    </w:rPr>
  </w:style>
  <w:style w:type="paragraph" w:styleId="Overskrift3">
    <w:name w:val="heading 3"/>
    <w:basedOn w:val="Normal"/>
    <w:next w:val="Normal"/>
    <w:link w:val="Overskrift3Tegn"/>
    <w:uiPriority w:val="9"/>
    <w:qFormat/>
    <w:pPr>
      <w:keepNext/>
      <w:keepLines/>
      <w:numPr>
        <w:ilvl w:val="1"/>
        <w:numId w:val="2"/>
      </w:numPr>
      <w:spacing w:before="140" w:after="120" w:line="250" w:lineRule="auto"/>
      <w:outlineLvl w:val="2"/>
    </w:pPr>
    <w:rPr>
      <w:rFonts w:eastAsiaTheme="majorEastAsia" w:cstheme="majorBidi"/>
      <w:color w:val="000000" w:themeColor="text1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qFormat/>
    <w:pPr>
      <w:keepNext/>
      <w:keepLines/>
      <w:numPr>
        <w:ilvl w:val="2"/>
        <w:numId w:val="2"/>
      </w:numPr>
      <w:spacing w:before="120" w:after="0" w:line="250" w:lineRule="auto"/>
      <w:outlineLvl w:val="3"/>
    </w:pPr>
    <w:rPr>
      <w:rFonts w:eastAsiaTheme="majorEastAsia" w:cstheme="majorBidi"/>
      <w:b/>
      <w:bCs/>
      <w:color w:val="000000" w:themeColor="text1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8AB79B4DF414C638EFFB222D794D447">
    <w:name w:val="F8AB79B4DF414C638EFFB222D794D447"/>
  </w:style>
  <w:style w:type="paragraph" w:customStyle="1" w:styleId="A7DED7DF31F842399F57969EDC25C403">
    <w:name w:val="A7DED7DF31F842399F57969EDC25C403"/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000000" w:themeColor="text1"/>
      <w:sz w:val="48"/>
      <w:szCs w:val="48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eastAsiaTheme="majorEastAsia" w:cstheme="majorBidi"/>
      <w:color w:val="000000" w:themeColor="text1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rPr>
      <w:rFonts w:eastAsiaTheme="majorEastAsia" w:cstheme="majorBidi"/>
      <w:b/>
      <w:bCs/>
      <w:color w:val="000000" w:themeColor="text1"/>
      <w:sz w:val="22"/>
      <w:szCs w:val="22"/>
    </w:rPr>
  </w:style>
  <w:style w:type="numbering" w:customStyle="1" w:styleId="Overskrifter">
    <w:name w:val="Overskrifter"/>
    <w:uiPriority w:val="99"/>
    <w:pPr>
      <w:numPr>
        <w:numId w:val="1"/>
      </w:numPr>
    </w:pPr>
  </w:style>
  <w:style w:type="paragraph" w:styleId="Listeavsnitt">
    <w:name w:val="List Paragraph"/>
    <w:basedOn w:val="Normal"/>
    <w:uiPriority w:val="34"/>
    <w:qFormat/>
    <w:pPr>
      <w:spacing w:after="140" w:line="250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2878BE3FCD254EF3B78818709F5158F8">
    <w:name w:val="2878BE3FCD254EF3B78818709F5158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Ion">
  <a:themeElements>
    <a:clrScheme name="Blå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29A4D9C3765C4684CC73AF1577CDDC" ma:contentTypeVersion="9" ma:contentTypeDescription="Opprett et nytt dokument." ma:contentTypeScope="" ma:versionID="0af51fde2380dcc3875733d1f93534fa">
  <xsd:schema xmlns:xsd="http://www.w3.org/2001/XMLSchema" xmlns:xs="http://www.w3.org/2001/XMLSchema" xmlns:p="http://schemas.microsoft.com/office/2006/metadata/properties" xmlns:ns2="3384364b-371b-40bd-a0e5-599e9beafdd2" xmlns:ns3="e41edc86-189d-4f88-9ed9-e4924d35a23b" targetNamespace="http://schemas.microsoft.com/office/2006/metadata/properties" ma:root="true" ma:fieldsID="c57b1f1abb28f5ac0cce7b515a2a0340" ns2:_="" ns3:_="">
    <xsd:import namespace="3384364b-371b-40bd-a0e5-599e9beafdd2"/>
    <xsd:import namespace="e41edc86-189d-4f88-9ed9-e4924d35a2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4364b-371b-40bd-a0e5-599e9beafd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edc86-189d-4f88-9ed9-e4924d35a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29F4A-7E36-4EDC-A322-BB87F97CAC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E9B83E-58D4-4502-BFE8-BF188690BB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4364b-371b-40bd-a0e5-599e9beafdd2"/>
    <ds:schemaRef ds:uri="e41edc86-189d-4f88-9ed9-e4924d35a2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91BD19-1F1B-4FE1-A677-7B91F174DB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FA2306-F49F-4863-AC33-4B1F463D5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valle_rapportmal_med_ramme</Template>
  <TotalTime>1</TotalTime>
  <Pages>9</Pages>
  <Words>594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Foreldresamtale</dc:title>
  <dc:subject/>
  <dc:creator>Helle, Torgeir Andreas</dc:creator>
  <cp:keywords/>
  <dc:description/>
  <cp:lastModifiedBy>Pedersen, Marie</cp:lastModifiedBy>
  <cp:revision>2</cp:revision>
  <dcterms:created xsi:type="dcterms:W3CDTF">2026-04-14T07:00:00Z</dcterms:created>
  <dcterms:modified xsi:type="dcterms:W3CDTF">2026-04-14T07:00:00Z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0x010100C629A4D9C3765C4684CC73AF1577CDDC</vt:lpwstr>
  </property>
</Properties>
</file>